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7414BC" w:rsidRPr="007414BC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7414BC" w:rsidRPr="007414BC">
        <w:rPr>
          <w:rStyle w:val="a9"/>
        </w:rPr>
        <w:t>ь</w:t>
      </w:r>
      <w:r w:rsidR="007414BC" w:rsidRPr="007414BC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</w:t>
            </w:r>
            <w:bookmarkStart w:id="0" w:name="_GoBack"/>
            <w:bookmarkEnd w:id="0"/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7414BC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table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2" w:name="main_row"/>
            <w:bookmarkEnd w:id="2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7414BC">
              <w:rPr>
                <w:rFonts w:ascii="Times New Roman" w:hAnsi="Times New Roman"/>
                <w:b/>
                <w:sz w:val="18"/>
                <w:szCs w:val="18"/>
              </w:rPr>
              <w:t>Военная кафедра (структурное по</w:t>
            </w:r>
            <w:r w:rsidRPr="007414BC">
              <w:rPr>
                <w:rFonts w:ascii="Times New Roman" w:hAnsi="Times New Roman"/>
                <w:b/>
                <w:sz w:val="18"/>
                <w:szCs w:val="18"/>
              </w:rPr>
              <w:t>д</w:t>
            </w:r>
            <w:r w:rsidRPr="007414BC">
              <w:rPr>
                <w:rFonts w:ascii="Times New Roman" w:hAnsi="Times New Roman"/>
                <w:b/>
                <w:sz w:val="18"/>
                <w:szCs w:val="18"/>
              </w:rPr>
              <w:t>разделение)</w:t>
            </w:r>
          </w:p>
        </w:tc>
        <w:tc>
          <w:tcPr>
            <w:tcW w:w="1047" w:type="dxa"/>
            <w:vAlign w:val="center"/>
          </w:tcPr>
          <w:p w:rsidR="007414BC" w:rsidRPr="005E2FD3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232 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начальника кафедры; Отсутствует</w:t>
            </w:r>
          </w:p>
        </w:tc>
        <w:tc>
          <w:tcPr>
            <w:tcW w:w="1047" w:type="dxa"/>
            <w:vAlign w:val="center"/>
          </w:tcPr>
          <w:p w:rsidR="007414BC" w:rsidRPr="005E2FD3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Pr="005E2FD3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233 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начальника учебной ч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а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сти - заместитель начальника; Отсу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т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ствует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234А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начальника цикла - старший преподаватель;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235А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236А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старшего преподавателя; Напряженность трудового процесса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237А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238А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преподавателя; Напр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я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женность трудового процесса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239А; 240А; 241А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242 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ведущего документоведа; Отсутствует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243 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заведующего лаборат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о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рией; Отсутствует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244 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мастера производстве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н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ного обучения; Отсутствует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245 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уборщика служебных помещений; Тяжесть трудового проце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с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са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7414BC" w:rsidRPr="005E2FD3" w:rsidTr="009163FA">
        <w:trPr>
          <w:jc w:val="center"/>
        </w:trPr>
        <w:tc>
          <w:tcPr>
            <w:tcW w:w="90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246 </w:t>
            </w:r>
          </w:p>
        </w:tc>
        <w:tc>
          <w:tcPr>
            <w:tcW w:w="3347" w:type="dxa"/>
            <w:vAlign w:val="center"/>
          </w:tcPr>
          <w:p w:rsidR="007414BC" w:rsidRP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7414BC">
              <w:rPr>
                <w:rFonts w:ascii="Times New Roman" w:hAnsi="Times New Roman"/>
                <w:sz w:val="18"/>
                <w:szCs w:val="18"/>
              </w:rPr>
              <w:t>Рабочее место дворника; Тяжесть тр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у</w:t>
            </w:r>
            <w:r w:rsidRPr="007414BC">
              <w:rPr>
                <w:rFonts w:ascii="Times New Roman" w:hAnsi="Times New Roman"/>
                <w:sz w:val="18"/>
                <w:szCs w:val="18"/>
              </w:rPr>
              <w:t>дового процесса</w:t>
            </w:r>
          </w:p>
        </w:tc>
        <w:tc>
          <w:tcPr>
            <w:tcW w:w="1047" w:type="dxa"/>
            <w:vAlign w:val="center"/>
          </w:tcPr>
          <w:p w:rsidR="007414BC" w:rsidRDefault="007414B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7414BC" w:rsidRDefault="007414B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lastRenderedPageBreak/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7414BC" w:rsidP="009D6532">
            <w:pPr>
              <w:pStyle w:val="aa"/>
            </w:pPr>
            <w:r>
              <w:t>Начальник Военной кафедры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3" w:name="com_pred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7414BC" w:rsidP="009D6532">
            <w:pPr>
              <w:pStyle w:val="aa"/>
            </w:pPr>
            <w:r>
              <w:t>Александров А.С.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4" w:name="s070_1"/>
            <w:bookmarkEnd w:id="4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7414B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7414BC" w:rsidP="009D6532">
            <w:pPr>
              <w:pStyle w:val="aa"/>
            </w:pPr>
            <w:r>
              <w:t>Начальник цикла - старшего преподав</w:t>
            </w:r>
            <w:r>
              <w:t>а</w:t>
            </w:r>
            <w:r>
              <w:t>теля, председателя профсоюзного к</w:t>
            </w:r>
            <w:r>
              <w:t>о</w:t>
            </w:r>
            <w:r>
              <w:t>митета Военной кафедры (структурное подразделение) ФГАОУ ВО "КФУ им. В.И. Вернадского"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5" w:name="com_chlens"/>
            <w:bookmarkEnd w:id="5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7414BC" w:rsidP="009D6532">
            <w:pPr>
              <w:pStyle w:val="aa"/>
            </w:pPr>
            <w:r>
              <w:t>Рыбец А.А.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7414B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6" w:name="s070_2"/>
            <w:bookmarkEnd w:id="6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  <w:tr w:rsidR="007414BC" w:rsidRPr="007414BC" w:rsidTr="007414B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14BC" w:rsidRPr="007414BC" w:rsidRDefault="007414BC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7414BC" w:rsidRPr="007414BC" w:rsidRDefault="007414BC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14BC" w:rsidRPr="007414BC" w:rsidRDefault="007414BC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7414BC" w:rsidRPr="007414BC" w:rsidRDefault="007414BC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14BC" w:rsidRPr="007414BC" w:rsidRDefault="007414BC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7414BC" w:rsidRPr="007414BC" w:rsidRDefault="007414BC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7414BC" w:rsidRPr="007414BC" w:rsidRDefault="007414BC" w:rsidP="009D6532">
            <w:pPr>
              <w:pStyle w:val="aa"/>
            </w:pPr>
          </w:p>
        </w:tc>
      </w:tr>
      <w:tr w:rsidR="007414BC" w:rsidRPr="007414BC" w:rsidTr="007414BC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7414BC" w:rsidRPr="007414BC" w:rsidRDefault="007414BC" w:rsidP="009D6532">
            <w:pPr>
              <w:pStyle w:val="aa"/>
              <w:rPr>
                <w:vertAlign w:val="superscript"/>
              </w:rPr>
            </w:pPr>
            <w:r w:rsidRPr="007414BC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7414BC" w:rsidRPr="007414BC" w:rsidRDefault="007414B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7414BC" w:rsidRPr="007414BC" w:rsidRDefault="007414BC" w:rsidP="009D6532">
            <w:pPr>
              <w:pStyle w:val="aa"/>
              <w:rPr>
                <w:vertAlign w:val="superscript"/>
              </w:rPr>
            </w:pPr>
            <w:r w:rsidRPr="007414B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7414BC" w:rsidRPr="007414BC" w:rsidRDefault="007414B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7414BC" w:rsidRPr="007414BC" w:rsidRDefault="007414BC" w:rsidP="009D6532">
            <w:pPr>
              <w:pStyle w:val="aa"/>
              <w:rPr>
                <w:vertAlign w:val="superscript"/>
              </w:rPr>
            </w:pPr>
            <w:r w:rsidRPr="007414B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7414BC" w:rsidRPr="007414BC" w:rsidRDefault="007414BC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7414BC" w:rsidRPr="007414BC" w:rsidRDefault="007414BC" w:rsidP="009D6532">
            <w:pPr>
              <w:pStyle w:val="aa"/>
              <w:rPr>
                <w:vertAlign w:val="superscript"/>
              </w:rPr>
            </w:pPr>
            <w:r w:rsidRPr="007414BC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7414BC" w:rsidTr="007414BC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414BC" w:rsidRDefault="007414BC" w:rsidP="004F2F19">
            <w:pPr>
              <w:pStyle w:val="aa"/>
            </w:pPr>
            <w:r w:rsidRPr="007414BC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414BC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414BC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414BC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414BC" w:rsidRDefault="007414BC" w:rsidP="004F2F19">
            <w:pPr>
              <w:pStyle w:val="aa"/>
            </w:pPr>
            <w:r w:rsidRPr="007414BC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7414BC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7414BC" w:rsidRDefault="007414BC" w:rsidP="004F2F19">
            <w:pPr>
              <w:pStyle w:val="aa"/>
            </w:pPr>
            <w:r>
              <w:t>16.05.2019</w:t>
            </w:r>
          </w:p>
        </w:tc>
      </w:tr>
      <w:tr w:rsidR="004F2F19" w:rsidRPr="007414BC" w:rsidTr="007414BC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7414BC" w:rsidRDefault="007414BC" w:rsidP="004F2F19">
            <w:pPr>
              <w:pStyle w:val="aa"/>
              <w:rPr>
                <w:b/>
                <w:vertAlign w:val="superscript"/>
              </w:rPr>
            </w:pPr>
            <w:r w:rsidRPr="007414BC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7414BC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7414BC" w:rsidRDefault="007414BC" w:rsidP="004F2F19">
            <w:pPr>
              <w:pStyle w:val="aa"/>
              <w:rPr>
                <w:b/>
                <w:vertAlign w:val="superscript"/>
              </w:rPr>
            </w:pPr>
            <w:r w:rsidRPr="007414BC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7414BC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7414BC" w:rsidRDefault="007414BC" w:rsidP="004F2F19">
            <w:pPr>
              <w:pStyle w:val="aa"/>
              <w:rPr>
                <w:b/>
                <w:vertAlign w:val="superscript"/>
              </w:rPr>
            </w:pPr>
            <w:r w:rsidRPr="007414BC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7414BC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7414BC" w:rsidRDefault="007414BC" w:rsidP="004F2F19">
            <w:pPr>
              <w:pStyle w:val="aa"/>
              <w:rPr>
                <w:vertAlign w:val="superscript"/>
              </w:rPr>
            </w:pPr>
            <w:r w:rsidRPr="007414BC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14BC" w:rsidRDefault="007414BC" w:rsidP="00594C25">
      <w:r>
        <w:separator/>
      </w:r>
    </w:p>
  </w:endnote>
  <w:endnote w:type="continuationSeparator" w:id="0">
    <w:p w:rsidR="007414BC" w:rsidRDefault="007414BC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7414BC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7414BC">
            <w:rPr>
              <w:b/>
              <w:bCs/>
              <w:noProof/>
              <w:sz w:val="10"/>
              <w:szCs w:val="10"/>
            </w:rPr>
            <w:t>2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14BC" w:rsidRDefault="007414BC" w:rsidP="00594C25">
      <w:r>
        <w:separator/>
      </w:r>
    </w:p>
  </w:footnote>
  <w:footnote w:type="continuationSeparator" w:id="0">
    <w:p w:rsidR="007414BC" w:rsidRDefault="007414BC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Начальник Военной кафедры (структурное подразделение) ФГАОУ ВО &quot;КФУ им. В.И. Вернадского&quot;"/>
    <w:docVar w:name="pred_fio" w:val="Александров А.С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7414BC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5289A"/>
    <w:rsid w:val="00662AFC"/>
    <w:rsid w:val="0067226F"/>
    <w:rsid w:val="00725C51"/>
    <w:rsid w:val="007414BC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080F9-9119-40FE-A8DE-1872DF6C4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0</TotalTime>
  <Pages>2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2019-07-15T23:18:00Z</dcterms:created>
  <dcterms:modified xsi:type="dcterms:W3CDTF">2019-07-15T23:19:00Z</dcterms:modified>
</cp:coreProperties>
</file>