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0162FF" w:rsidRPr="000162FF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0162FF" w:rsidRPr="000162FF">
        <w:rPr>
          <w:rStyle w:val="a9"/>
        </w:rPr>
        <w:t>ь</w:t>
      </w:r>
      <w:r w:rsidR="000162FF" w:rsidRPr="000162FF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0162FF" w:rsidRPr="00FB3F86" w:rsidTr="008B4051">
        <w:trPr>
          <w:jc w:val="center"/>
        </w:trPr>
        <w:tc>
          <w:tcPr>
            <w:tcW w:w="3049" w:type="dxa"/>
            <w:vAlign w:val="center"/>
          </w:tcPr>
          <w:p w:rsidR="000162FF" w:rsidRPr="000162FF" w:rsidRDefault="000162FF" w:rsidP="000162FF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Военная кафедра (структурное подразделение)</w:t>
            </w:r>
          </w:p>
        </w:tc>
        <w:tc>
          <w:tcPr>
            <w:tcW w:w="3686" w:type="dxa"/>
            <w:vAlign w:val="center"/>
          </w:tcPr>
          <w:p w:rsidR="000162FF" w:rsidRPr="00FB3F86" w:rsidRDefault="000162F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162FF" w:rsidRPr="00FB3F86" w:rsidRDefault="000162F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162FF" w:rsidRPr="00FB3F86" w:rsidRDefault="000162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162FF" w:rsidRPr="00FB3F86" w:rsidRDefault="000162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162FF" w:rsidRPr="00FB3F86" w:rsidRDefault="000162FF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0162FF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0162FF" w:rsidP="009D6532">
            <w:pPr>
              <w:pStyle w:val="aa"/>
            </w:pPr>
            <w:r>
              <w:t>Начальник Военной кафедры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0162FF" w:rsidP="009D6532">
            <w:pPr>
              <w:pStyle w:val="aa"/>
            </w:pPr>
            <w:r>
              <w:t>Александров А.С.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0162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0162FF" w:rsidP="009D6532">
            <w:pPr>
              <w:pStyle w:val="aa"/>
            </w:pPr>
            <w:r>
              <w:t>Начальник цикла - старшего преподав</w:t>
            </w:r>
            <w:r>
              <w:t>а</w:t>
            </w:r>
            <w:r>
              <w:t>теля, председателя профсоюзного к</w:t>
            </w:r>
            <w:r>
              <w:t>о</w:t>
            </w:r>
            <w:r>
              <w:t>митета Военной кафедры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0162FF" w:rsidP="009D6532">
            <w:pPr>
              <w:pStyle w:val="aa"/>
            </w:pPr>
            <w:r>
              <w:t>Рыбец А.А.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0162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0162FF" w:rsidRPr="000162FF" w:rsidTr="000162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162FF" w:rsidRPr="000162FF" w:rsidRDefault="000162FF" w:rsidP="009D6532">
            <w:pPr>
              <w:pStyle w:val="aa"/>
            </w:pPr>
          </w:p>
        </w:tc>
      </w:tr>
      <w:tr w:rsidR="000162FF" w:rsidRPr="000162FF" w:rsidTr="000162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  <w:r w:rsidRPr="000162F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  <w:r w:rsidRPr="000162F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  <w:r w:rsidRPr="000162F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162FF" w:rsidRPr="000162FF" w:rsidRDefault="000162FF" w:rsidP="009D6532">
            <w:pPr>
              <w:pStyle w:val="aa"/>
              <w:rPr>
                <w:vertAlign w:val="superscript"/>
              </w:rPr>
            </w:pPr>
            <w:r w:rsidRPr="000162FF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0162FF" w:rsidTr="000162F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162FF" w:rsidRDefault="000162FF" w:rsidP="00C45714">
            <w:pPr>
              <w:pStyle w:val="aa"/>
            </w:pPr>
            <w:r w:rsidRPr="000162F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162FF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162FF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162FF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162FF" w:rsidRDefault="000162FF" w:rsidP="00C45714">
            <w:pPr>
              <w:pStyle w:val="aa"/>
            </w:pPr>
            <w:r w:rsidRPr="000162F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162FF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162FF" w:rsidRDefault="000162FF" w:rsidP="00C45714">
            <w:pPr>
              <w:pStyle w:val="aa"/>
            </w:pPr>
            <w:r>
              <w:t>16.05.2019</w:t>
            </w:r>
          </w:p>
        </w:tc>
      </w:tr>
      <w:tr w:rsidR="00DC56E8" w:rsidRPr="000162FF" w:rsidTr="000162F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0162FF" w:rsidRDefault="000162FF" w:rsidP="00C45714">
            <w:pPr>
              <w:pStyle w:val="aa"/>
              <w:rPr>
                <w:b/>
                <w:vertAlign w:val="superscript"/>
              </w:rPr>
            </w:pPr>
            <w:r w:rsidRPr="000162F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0162FF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0162FF" w:rsidRDefault="000162FF" w:rsidP="00C45714">
            <w:pPr>
              <w:pStyle w:val="aa"/>
              <w:rPr>
                <w:b/>
                <w:vertAlign w:val="superscript"/>
              </w:rPr>
            </w:pPr>
            <w:r w:rsidRPr="000162F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0162FF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0162FF" w:rsidRDefault="000162FF" w:rsidP="00C45714">
            <w:pPr>
              <w:pStyle w:val="aa"/>
              <w:rPr>
                <w:b/>
                <w:vertAlign w:val="superscript"/>
              </w:rPr>
            </w:pPr>
            <w:r w:rsidRPr="000162F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0162FF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0162FF" w:rsidRDefault="000162FF" w:rsidP="00C45714">
            <w:pPr>
              <w:pStyle w:val="aa"/>
              <w:rPr>
                <w:vertAlign w:val="superscript"/>
              </w:rPr>
            </w:pPr>
            <w:r w:rsidRPr="000162FF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2FF" w:rsidRDefault="000162FF" w:rsidP="00702517">
      <w:r>
        <w:separator/>
      </w:r>
    </w:p>
  </w:endnote>
  <w:endnote w:type="continuationSeparator" w:id="0">
    <w:p w:rsidR="000162FF" w:rsidRDefault="000162FF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0162FF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0162FF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2FF" w:rsidRDefault="000162FF" w:rsidP="00702517">
      <w:r>
        <w:separator/>
      </w:r>
    </w:p>
  </w:footnote>
  <w:footnote w:type="continuationSeparator" w:id="0">
    <w:p w:rsidR="000162FF" w:rsidRDefault="000162FF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Начальник Военной кафедры (структурное подразделение) ФГАОУ ВО &quot;КФУ им. В.И. Вернадского&quot;"/>
    <w:docVar w:name="pred_fio" w:val="Александров А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0162FF"/>
    <w:rsid w:val="000162FF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2019-07-15T23:19:00Z</dcterms:created>
  <dcterms:modified xsi:type="dcterms:W3CDTF">2019-07-15T23:20:00Z</dcterms:modified>
</cp:coreProperties>
</file>