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B30FFC" w:rsidRPr="00B30FFC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B30FFC" w:rsidRPr="00B30FFC">
        <w:rPr>
          <w:rStyle w:val="a9"/>
        </w:rPr>
        <w:t>ь</w:t>
      </w:r>
      <w:r w:rsidR="00B30FFC" w:rsidRPr="00B30FFC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B30FFC" w:rsidRPr="00FB3F86" w:rsidTr="008B4051">
        <w:trPr>
          <w:jc w:val="center"/>
        </w:trPr>
        <w:tc>
          <w:tcPr>
            <w:tcW w:w="3049" w:type="dxa"/>
            <w:vAlign w:val="center"/>
          </w:tcPr>
          <w:p w:rsidR="00B30FFC" w:rsidRPr="00B30FFC" w:rsidRDefault="00B30FFC" w:rsidP="00B30FFC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Подготовительное отделение для иностранных граждан (структурное подразделение)</w:t>
            </w:r>
          </w:p>
        </w:tc>
        <w:tc>
          <w:tcPr>
            <w:tcW w:w="3686" w:type="dxa"/>
            <w:vAlign w:val="center"/>
          </w:tcPr>
          <w:p w:rsidR="00B30FFC" w:rsidRPr="00FB3F86" w:rsidRDefault="00B30FFC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30FFC" w:rsidRPr="00FB3F86" w:rsidRDefault="00B30FFC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30FFC" w:rsidRPr="00FB3F86" w:rsidRDefault="00B30FFC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30FFC" w:rsidRPr="00FB3F86" w:rsidRDefault="00B30FFC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30FFC" w:rsidRPr="00FB3F86" w:rsidRDefault="00B30FFC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B30FFC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B30FFC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B30FFC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B30FFC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B30FFC" w:rsidP="009D6532">
            <w:pPr>
              <w:pStyle w:val="aa"/>
            </w:pPr>
            <w:proofErr w:type="spellStart"/>
            <w:r>
              <w:t>Дидук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B30FFC" w:rsidRPr="00B30FFC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</w:tr>
      <w:tr w:rsidR="00B30FFC" w:rsidRPr="00B30FFC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(дата)</w:t>
            </w:r>
          </w:p>
        </w:tc>
      </w:tr>
      <w:tr w:rsidR="00B30FFC" w:rsidRPr="00B30FFC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</w:tr>
      <w:tr w:rsidR="00B30FFC" w:rsidRPr="00B30FFC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  <w:r w:rsidRPr="00B30FF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(дата)</w:t>
            </w:r>
          </w:p>
        </w:tc>
      </w:tr>
      <w:tr w:rsidR="00B30FFC" w:rsidRPr="00B30FFC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0FFC" w:rsidRPr="00B30FFC" w:rsidRDefault="00B30FFC" w:rsidP="009D6532">
            <w:pPr>
              <w:pStyle w:val="aa"/>
            </w:pPr>
          </w:p>
        </w:tc>
      </w:tr>
      <w:tr w:rsidR="00B30FFC" w:rsidRPr="00B30FFC" w:rsidTr="00B30FF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30FFC" w:rsidRPr="00B30FFC" w:rsidRDefault="00B30FFC" w:rsidP="009D6532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B30FFC" w:rsidTr="00B30FFC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30FFC" w:rsidRDefault="00B30FFC" w:rsidP="00C45714">
            <w:pPr>
              <w:pStyle w:val="aa"/>
            </w:pPr>
            <w:r w:rsidRPr="00B30FFC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30FFC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30FFC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30FFC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30FFC" w:rsidRDefault="00B30FFC" w:rsidP="00C45714">
            <w:pPr>
              <w:pStyle w:val="aa"/>
            </w:pPr>
            <w:r w:rsidRPr="00B30FFC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30FFC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30FFC" w:rsidRDefault="00B30FFC" w:rsidP="00C45714">
            <w:pPr>
              <w:pStyle w:val="aa"/>
            </w:pPr>
            <w:r>
              <w:t>16.05.2019</w:t>
            </w:r>
          </w:p>
        </w:tc>
      </w:tr>
      <w:tr w:rsidR="00DC56E8" w:rsidRPr="00B30FFC" w:rsidTr="00B30FFC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B30FFC" w:rsidRDefault="00B30FFC" w:rsidP="00C45714">
            <w:pPr>
              <w:pStyle w:val="aa"/>
              <w:rPr>
                <w:b/>
                <w:vertAlign w:val="superscript"/>
              </w:rPr>
            </w:pPr>
            <w:r w:rsidRPr="00B30FFC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B30FFC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B30FFC" w:rsidRDefault="00B30FFC" w:rsidP="00C45714">
            <w:pPr>
              <w:pStyle w:val="aa"/>
              <w:rPr>
                <w:b/>
                <w:vertAlign w:val="superscript"/>
              </w:rPr>
            </w:pPr>
            <w:r w:rsidRPr="00B30FF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B30FFC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B30FFC" w:rsidRDefault="00B30FFC" w:rsidP="00C45714">
            <w:pPr>
              <w:pStyle w:val="aa"/>
              <w:rPr>
                <w:b/>
                <w:vertAlign w:val="superscript"/>
              </w:rPr>
            </w:pPr>
            <w:r w:rsidRPr="00B30FF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B30FFC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B30FFC" w:rsidRDefault="00B30FFC" w:rsidP="00C45714">
            <w:pPr>
              <w:pStyle w:val="aa"/>
              <w:rPr>
                <w:vertAlign w:val="superscript"/>
              </w:rPr>
            </w:pPr>
            <w:r w:rsidRPr="00B30FFC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B30FFC">
      <w:footerReference w:type="default" r:id="rId7"/>
      <w:pgSz w:w="16838" w:h="11906" w:orient="landscape"/>
      <w:pgMar w:top="483" w:right="851" w:bottom="851" w:left="851" w:header="71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FFC" w:rsidRDefault="00B30FFC" w:rsidP="00702517">
      <w:r>
        <w:separator/>
      </w:r>
    </w:p>
  </w:endnote>
  <w:endnote w:type="continuationSeparator" w:id="0">
    <w:p w:rsidR="00B30FFC" w:rsidRDefault="00B30FFC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B30FFC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B30FFC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FFC" w:rsidRDefault="00B30FFC" w:rsidP="00702517">
      <w:r>
        <w:separator/>
      </w:r>
    </w:p>
  </w:footnote>
  <w:footnote w:type="continuationSeparator" w:id="0">
    <w:p w:rsidR="00B30FFC" w:rsidRDefault="00B30FFC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B30FFC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0FFC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2019-07-15T22:34:00Z</dcterms:created>
  <dcterms:modified xsi:type="dcterms:W3CDTF">2019-07-15T22:35:00Z</dcterms:modified>
</cp:coreProperties>
</file>