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8E0C0A" w:rsidRPr="008E0C0A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8E0C0A" w:rsidRPr="008E0C0A">
        <w:rPr>
          <w:rStyle w:val="a9"/>
        </w:rPr>
        <w:t>ь</w:t>
      </w:r>
      <w:r w:rsidR="008E0C0A" w:rsidRPr="008E0C0A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8E0C0A" w:rsidRPr="00FB3F86" w:rsidTr="008B4051">
        <w:trPr>
          <w:jc w:val="center"/>
        </w:trPr>
        <w:tc>
          <w:tcPr>
            <w:tcW w:w="3049" w:type="dxa"/>
            <w:vAlign w:val="center"/>
          </w:tcPr>
          <w:p w:rsidR="008E0C0A" w:rsidRPr="008E0C0A" w:rsidRDefault="008E0C0A" w:rsidP="008E0C0A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Научно-исследовательский центр истории и археологии Крыма (структурное подра</w:t>
            </w:r>
            <w:r>
              <w:rPr>
                <w:b/>
                <w:i/>
              </w:rPr>
              <w:t>з</w:t>
            </w:r>
            <w:r>
              <w:rPr>
                <w:b/>
                <w:i/>
              </w:rPr>
              <w:t>деление)</w:t>
            </w:r>
          </w:p>
        </w:tc>
        <w:tc>
          <w:tcPr>
            <w:tcW w:w="3686" w:type="dxa"/>
            <w:vAlign w:val="center"/>
          </w:tcPr>
          <w:p w:rsidR="008E0C0A" w:rsidRPr="00FB3F86" w:rsidRDefault="008E0C0A" w:rsidP="00DB70BA">
            <w:pPr>
              <w:pStyle w:val="aa"/>
            </w:pPr>
            <w:bookmarkStart w:id="1" w:name="_GoBack"/>
            <w:bookmarkEnd w:id="1"/>
          </w:p>
        </w:tc>
        <w:tc>
          <w:tcPr>
            <w:tcW w:w="2835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</w:tr>
      <w:tr w:rsidR="008E0C0A" w:rsidRPr="00FB3F86" w:rsidTr="008B4051">
        <w:trPr>
          <w:jc w:val="center"/>
        </w:trPr>
        <w:tc>
          <w:tcPr>
            <w:tcW w:w="3049" w:type="dxa"/>
            <w:vAlign w:val="center"/>
          </w:tcPr>
          <w:p w:rsidR="008E0C0A" w:rsidRPr="008E0C0A" w:rsidRDefault="008E0C0A" w:rsidP="008E0C0A">
            <w:pPr>
              <w:pStyle w:val="aa"/>
              <w:rPr>
                <w:i/>
              </w:rPr>
            </w:pPr>
            <w:r>
              <w:rPr>
                <w:i/>
              </w:rPr>
              <w:t>Отдел новой истории Крыма</w:t>
            </w:r>
          </w:p>
        </w:tc>
        <w:tc>
          <w:tcPr>
            <w:tcW w:w="3686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</w:tr>
      <w:tr w:rsidR="008E0C0A" w:rsidRPr="00FB3F86" w:rsidTr="008B4051">
        <w:trPr>
          <w:jc w:val="center"/>
        </w:trPr>
        <w:tc>
          <w:tcPr>
            <w:tcW w:w="3049" w:type="dxa"/>
            <w:vAlign w:val="center"/>
          </w:tcPr>
          <w:p w:rsidR="008E0C0A" w:rsidRPr="008E0C0A" w:rsidRDefault="008E0C0A" w:rsidP="008E0C0A">
            <w:pPr>
              <w:pStyle w:val="aa"/>
              <w:rPr>
                <w:i/>
              </w:rPr>
            </w:pPr>
            <w:r>
              <w:rPr>
                <w:i/>
              </w:rPr>
              <w:t xml:space="preserve">Отдел естественнонаучных методов в археологии Крыма </w:t>
            </w:r>
          </w:p>
        </w:tc>
        <w:tc>
          <w:tcPr>
            <w:tcW w:w="3686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</w:tr>
      <w:tr w:rsidR="008E0C0A" w:rsidRPr="00FB3F86" w:rsidTr="008B4051">
        <w:trPr>
          <w:jc w:val="center"/>
        </w:trPr>
        <w:tc>
          <w:tcPr>
            <w:tcW w:w="3049" w:type="dxa"/>
            <w:vAlign w:val="center"/>
          </w:tcPr>
          <w:p w:rsidR="008E0C0A" w:rsidRPr="008E0C0A" w:rsidRDefault="008E0C0A" w:rsidP="008E0C0A">
            <w:pPr>
              <w:pStyle w:val="aa"/>
              <w:jc w:val="left"/>
            </w:pPr>
            <w:r>
              <w:t>94. Водитель автомобиля</w:t>
            </w:r>
          </w:p>
        </w:tc>
        <w:tc>
          <w:tcPr>
            <w:tcW w:w="3686" w:type="dxa"/>
            <w:vAlign w:val="center"/>
          </w:tcPr>
          <w:p w:rsidR="008E0C0A" w:rsidRPr="00FB3F86" w:rsidRDefault="008E0C0A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8E0C0A" w:rsidRPr="00FB3F86" w:rsidRDefault="008E0C0A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8E0C0A" w:rsidRPr="00FB3F86" w:rsidRDefault="008E0C0A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8E0C0A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8E0C0A" w:rsidP="009D6532">
            <w:pPr>
              <w:pStyle w:val="aa"/>
            </w:pPr>
            <w:r>
              <w:t>Директор Научно-исследовательского центра истории и археологии Крыма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8E0C0A" w:rsidP="009D6532">
            <w:pPr>
              <w:pStyle w:val="aa"/>
            </w:pPr>
            <w:r>
              <w:t>Айбабин А.И.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8E0C0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8E0C0A" w:rsidP="009D6532">
            <w:pPr>
              <w:pStyle w:val="aa"/>
            </w:pPr>
            <w:r>
              <w:t>Научный сотрудник отдела новой ист</w:t>
            </w:r>
            <w:r>
              <w:t>о</w:t>
            </w:r>
            <w:r>
              <w:t>рии Крыма, ответственный по охране труда Научно-исследовательского це</w:t>
            </w:r>
            <w:r>
              <w:t>н</w:t>
            </w:r>
            <w:r>
              <w:t>тра истории и археологии Крыма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8E0C0A" w:rsidP="009D6532">
            <w:pPr>
              <w:pStyle w:val="aa"/>
            </w:pPr>
            <w:r>
              <w:t>Катюшин А.Е.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8E0C0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8E0C0A" w:rsidRPr="008E0C0A" w:rsidTr="008E0C0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0C0A" w:rsidRPr="008E0C0A" w:rsidRDefault="008E0C0A" w:rsidP="009D6532">
            <w:pPr>
              <w:pStyle w:val="aa"/>
            </w:pPr>
            <w:r>
              <w:t>Заведующий отделом отдела новой и</w:t>
            </w:r>
            <w:r>
              <w:t>с</w:t>
            </w:r>
            <w:r>
              <w:t>тории Крыма, председатель профсою</w:t>
            </w:r>
            <w:r>
              <w:t>з</w:t>
            </w:r>
            <w:r>
              <w:t>ного комитета работников Научно-исследовательского центра истории и археологии Крыма (структурное по</w:t>
            </w:r>
            <w:r>
              <w:t>д</w:t>
            </w:r>
            <w:r>
              <w:t>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E0C0A" w:rsidRPr="008E0C0A" w:rsidRDefault="008E0C0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0C0A" w:rsidRPr="008E0C0A" w:rsidRDefault="008E0C0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E0C0A" w:rsidRPr="008E0C0A" w:rsidRDefault="008E0C0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0C0A" w:rsidRPr="008E0C0A" w:rsidRDefault="008E0C0A" w:rsidP="009D6532">
            <w:pPr>
              <w:pStyle w:val="aa"/>
            </w:pPr>
            <w:r>
              <w:t>Конкин Д.В.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E0C0A" w:rsidRPr="008E0C0A" w:rsidRDefault="008E0C0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E0C0A" w:rsidRPr="008E0C0A" w:rsidRDefault="008E0C0A" w:rsidP="009D6532">
            <w:pPr>
              <w:pStyle w:val="aa"/>
            </w:pPr>
          </w:p>
        </w:tc>
      </w:tr>
      <w:tr w:rsidR="008E0C0A" w:rsidRPr="008E0C0A" w:rsidTr="008E0C0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E0C0A" w:rsidRPr="008E0C0A" w:rsidRDefault="008E0C0A" w:rsidP="009D6532">
            <w:pPr>
              <w:pStyle w:val="aa"/>
              <w:rPr>
                <w:vertAlign w:val="superscript"/>
              </w:rPr>
            </w:pPr>
            <w:r w:rsidRPr="008E0C0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E0C0A" w:rsidRPr="008E0C0A" w:rsidRDefault="008E0C0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E0C0A" w:rsidRPr="008E0C0A" w:rsidRDefault="008E0C0A" w:rsidP="009D6532">
            <w:pPr>
              <w:pStyle w:val="aa"/>
              <w:rPr>
                <w:vertAlign w:val="superscript"/>
              </w:rPr>
            </w:pPr>
            <w:r w:rsidRPr="008E0C0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E0C0A" w:rsidRPr="008E0C0A" w:rsidRDefault="008E0C0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E0C0A" w:rsidRPr="008E0C0A" w:rsidRDefault="008E0C0A" w:rsidP="009D6532">
            <w:pPr>
              <w:pStyle w:val="aa"/>
              <w:rPr>
                <w:vertAlign w:val="superscript"/>
              </w:rPr>
            </w:pPr>
            <w:r w:rsidRPr="008E0C0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E0C0A" w:rsidRPr="008E0C0A" w:rsidRDefault="008E0C0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E0C0A" w:rsidRPr="008E0C0A" w:rsidRDefault="008E0C0A" w:rsidP="009D6532">
            <w:pPr>
              <w:pStyle w:val="aa"/>
              <w:rPr>
                <w:vertAlign w:val="superscript"/>
              </w:rPr>
            </w:pPr>
            <w:r w:rsidRPr="008E0C0A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lastRenderedPageBreak/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8E0C0A" w:rsidTr="008E0C0A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E0C0A" w:rsidRDefault="008E0C0A" w:rsidP="00C45714">
            <w:pPr>
              <w:pStyle w:val="aa"/>
            </w:pPr>
            <w:r w:rsidRPr="008E0C0A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8E0C0A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E0C0A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8E0C0A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E0C0A" w:rsidRDefault="008E0C0A" w:rsidP="00C45714">
            <w:pPr>
              <w:pStyle w:val="aa"/>
            </w:pPr>
            <w:r w:rsidRPr="008E0C0A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8E0C0A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8E0C0A" w:rsidRDefault="008E0C0A" w:rsidP="00C45714">
            <w:pPr>
              <w:pStyle w:val="aa"/>
            </w:pPr>
            <w:r>
              <w:t>16.05.2019</w:t>
            </w:r>
          </w:p>
        </w:tc>
      </w:tr>
      <w:tr w:rsidR="00DC56E8" w:rsidRPr="008E0C0A" w:rsidTr="008E0C0A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8E0C0A" w:rsidRDefault="008E0C0A" w:rsidP="00C45714">
            <w:pPr>
              <w:pStyle w:val="aa"/>
              <w:rPr>
                <w:b/>
                <w:vertAlign w:val="superscript"/>
              </w:rPr>
            </w:pPr>
            <w:r w:rsidRPr="008E0C0A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8E0C0A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8E0C0A" w:rsidRDefault="008E0C0A" w:rsidP="00C45714">
            <w:pPr>
              <w:pStyle w:val="aa"/>
              <w:rPr>
                <w:b/>
                <w:vertAlign w:val="superscript"/>
              </w:rPr>
            </w:pPr>
            <w:r w:rsidRPr="008E0C0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8E0C0A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8E0C0A" w:rsidRDefault="008E0C0A" w:rsidP="00C45714">
            <w:pPr>
              <w:pStyle w:val="aa"/>
              <w:rPr>
                <w:b/>
                <w:vertAlign w:val="superscript"/>
              </w:rPr>
            </w:pPr>
            <w:r w:rsidRPr="008E0C0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8E0C0A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8E0C0A" w:rsidRDefault="008E0C0A" w:rsidP="00C45714">
            <w:pPr>
              <w:pStyle w:val="aa"/>
              <w:rPr>
                <w:vertAlign w:val="superscript"/>
              </w:rPr>
            </w:pPr>
            <w:r w:rsidRPr="008E0C0A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C0A" w:rsidRDefault="008E0C0A" w:rsidP="00702517">
      <w:r>
        <w:separator/>
      </w:r>
    </w:p>
  </w:endnote>
  <w:endnote w:type="continuationSeparator" w:id="0">
    <w:p w:rsidR="008E0C0A" w:rsidRDefault="008E0C0A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8E0C0A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8E0C0A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C0A" w:rsidRDefault="008E0C0A" w:rsidP="00702517">
      <w:r>
        <w:separator/>
      </w:r>
    </w:p>
  </w:footnote>
  <w:footnote w:type="continuationSeparator" w:id="0">
    <w:p w:rsidR="008E0C0A" w:rsidRDefault="008E0C0A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Научно-исследовательского центра истории и археологии Крыма (структурное подразделение) ФГАОУ ВО &quot;КФУ им. В.И. Вернадского&quot;"/>
    <w:docVar w:name="pred_fio" w:val="Айбабин А.И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8E0C0A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8E0C0A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2019-07-15T22:41:00Z</dcterms:created>
  <dcterms:modified xsi:type="dcterms:W3CDTF">2019-07-15T22:41:00Z</dcterms:modified>
</cp:coreProperties>
</file>