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bookmarkStart w:id="0" w:name="_GoBack"/>
      <w:bookmarkEnd w:id="0"/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C159FD" w:rsidRPr="00C159FD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C159FD" w:rsidRPr="00C159FD">
        <w:rPr>
          <w:rStyle w:val="a9"/>
        </w:rPr>
        <w:t>ь</w:t>
      </w:r>
      <w:r w:rsidR="00C159FD" w:rsidRPr="00C159FD">
        <w:rPr>
          <w:rStyle w:val="a9"/>
        </w:rPr>
        <w:t>ный университет имени В.И. Вернадского" (Таврический колледж (структурное подразделение))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1" w:name="table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1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C159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3118" w:type="dxa"/>
            <w:vAlign w:val="center"/>
          </w:tcPr>
          <w:p w:rsidR="00AF1EDF" w:rsidRPr="00111CF7" w:rsidRDefault="00C159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1063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11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2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C159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3118" w:type="dxa"/>
            <w:vAlign w:val="center"/>
          </w:tcPr>
          <w:p w:rsidR="00AF1EDF" w:rsidRPr="00111CF7" w:rsidRDefault="00C159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1063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11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3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C159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3118" w:type="dxa"/>
            <w:vAlign w:val="center"/>
          </w:tcPr>
          <w:p w:rsidR="00AF1EDF" w:rsidRPr="00111CF7" w:rsidRDefault="00C159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063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1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4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C159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C159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6" w:name="pos5"/>
            <w:bookmarkEnd w:id="6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C159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C159F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C159F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7" w:name="table2"/>
            <w:bookmarkEnd w:id="7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Pr="00111CF7" w:rsidRDefault="00C159F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b/>
                <w:sz w:val="18"/>
                <w:szCs w:val="18"/>
              </w:rPr>
            </w:pPr>
            <w:r w:rsidRPr="00C159FD">
              <w:rPr>
                <w:b/>
                <w:sz w:val="18"/>
                <w:szCs w:val="18"/>
              </w:rPr>
              <w:t>Таврический колледж (структурное подразделение)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Pr="00111CF7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Диспетчер образовательного учреждения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Pr="00111CF7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Документовед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по охране труда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287А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288А (287А)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289А (287А)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290А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291А (290А)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292А (290А)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293А (290А)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294А (290А)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295А (290А)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296А (290А)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297А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298А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299А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301А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302А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303А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304А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305А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306А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307А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308А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309А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310А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311А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312А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313А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314А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315А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316А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317А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318А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319А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320А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321А (297А)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Секретарь руководителя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Секретарь учебной части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324А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Социальный педагог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325А (324А)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Социальный педагог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i/>
                <w:sz w:val="18"/>
                <w:szCs w:val="18"/>
              </w:rPr>
            </w:pPr>
            <w:r w:rsidRPr="00C159FD">
              <w:rPr>
                <w:i/>
                <w:sz w:val="18"/>
                <w:szCs w:val="18"/>
              </w:rPr>
              <w:t>Методический кабинет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методическим кабинетом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327А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Методист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328А (327А)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Методист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329А (327А)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Методист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C159FD" w:rsidRPr="00111CF7" w:rsidTr="00703C5B">
        <w:tc>
          <w:tcPr>
            <w:tcW w:w="959" w:type="dxa"/>
            <w:shd w:val="clear" w:color="auto" w:fill="auto"/>
            <w:vAlign w:val="center"/>
          </w:tcPr>
          <w:p w:rsid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330А (327А)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159FD" w:rsidRPr="00C159FD" w:rsidRDefault="00C159F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Методист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C159FD" w:rsidRDefault="00C159F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C159FD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C159FD" w:rsidP="009D6532">
            <w:pPr>
              <w:pStyle w:val="aa"/>
            </w:pPr>
            <w:r>
              <w:t xml:space="preserve">Директор Таврического колледжа (структурное подразделение) ФГАОУ ВО "КФУ им. В.И. Вернадского" 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8" w:name="com_pred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C159FD" w:rsidP="009D6532">
            <w:pPr>
              <w:pStyle w:val="aa"/>
            </w:pPr>
            <w:r>
              <w:t>Гавриленко Ю.М.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9" w:name="s070_1"/>
            <w:bookmarkEnd w:id="9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C159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C159FD" w:rsidP="009D6532">
            <w:pPr>
              <w:pStyle w:val="aa"/>
            </w:pPr>
            <w:r>
              <w:t>Инженер по охране труда Таврического колледжа (структурное подразделение) ФГАОУ ВО "КФУ им. В.И. Вернадск</w:t>
            </w:r>
            <w:r>
              <w:t>о</w:t>
            </w:r>
            <w:r>
              <w:t xml:space="preserve">го" 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10" w:name="com_chlens"/>
            <w:bookmarkEnd w:id="1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C159FD" w:rsidP="009D6532">
            <w:pPr>
              <w:pStyle w:val="aa"/>
            </w:pPr>
            <w:r>
              <w:t>Гордеева Н.В.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C159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1" w:name="s070_2"/>
            <w:bookmarkEnd w:id="11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C159FD" w:rsidRPr="00C159FD" w:rsidTr="00C159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  <w:r>
              <w:lastRenderedPageBreak/>
              <w:t>Преподаватель высшей категории, председатель профсоюзного комитета работников Таврического колледжа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  <w:r>
              <w:t>Лунева В.И.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</w:p>
        </w:tc>
      </w:tr>
      <w:tr w:rsidR="00C159FD" w:rsidRPr="00C159FD" w:rsidTr="00C159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  <w:r w:rsidRPr="00C159F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  <w:r w:rsidRPr="00C159F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  <w:r w:rsidRPr="00C159F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  <w:r w:rsidRPr="00C159FD">
              <w:rPr>
                <w:vertAlign w:val="superscript"/>
              </w:rPr>
              <w:t>(дата)</w:t>
            </w:r>
          </w:p>
        </w:tc>
      </w:tr>
      <w:tr w:rsidR="00C159FD" w:rsidRPr="00C159FD" w:rsidTr="00C159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  <w:r>
              <w:t>Главный специалист по охране труда отдела охраны труда управления охр</w:t>
            </w:r>
            <w:r>
              <w:t>а</w:t>
            </w:r>
            <w:r>
              <w:t xml:space="preserve">ны труда, промышленной безопасности и экологии ФГАОУ ВО "КФУ им. В.И. Вернадского"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  <w:r>
              <w:t>Соченко Ю.А.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</w:p>
        </w:tc>
      </w:tr>
      <w:tr w:rsidR="00C159FD" w:rsidRPr="00C159FD" w:rsidTr="00C159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  <w:r w:rsidRPr="00C159F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  <w:r w:rsidRPr="00C159F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  <w:r w:rsidRPr="00C159F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  <w:r w:rsidRPr="00C159FD">
              <w:rPr>
                <w:vertAlign w:val="superscript"/>
              </w:rPr>
              <w:t>(дата)</w:t>
            </w:r>
          </w:p>
        </w:tc>
      </w:tr>
      <w:tr w:rsidR="00C159FD" w:rsidRPr="00C159FD" w:rsidTr="00C159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  <w:r>
              <w:t>Ведущий специалист по кадровому д</w:t>
            </w:r>
            <w:r>
              <w:t>е</w:t>
            </w:r>
            <w:r>
              <w:t>лопроизводству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  <w:r>
              <w:t>Божко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159FD" w:rsidRPr="00C159FD" w:rsidRDefault="00C159FD" w:rsidP="009D6532">
            <w:pPr>
              <w:pStyle w:val="aa"/>
            </w:pPr>
          </w:p>
        </w:tc>
      </w:tr>
      <w:tr w:rsidR="00C159FD" w:rsidRPr="00C159FD" w:rsidTr="00C159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  <w:r w:rsidRPr="00C159F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  <w:r w:rsidRPr="00C159F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  <w:r w:rsidRPr="00C159F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159FD" w:rsidRPr="00C159FD" w:rsidRDefault="00C159FD" w:rsidP="009D6532">
            <w:pPr>
              <w:pStyle w:val="aa"/>
              <w:rPr>
                <w:vertAlign w:val="superscript"/>
              </w:rPr>
            </w:pPr>
            <w:r w:rsidRPr="00C159FD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C159FD" w:rsidTr="00C159FD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C159FD" w:rsidRDefault="00C159FD" w:rsidP="002743B5">
            <w:pPr>
              <w:pStyle w:val="aa"/>
            </w:pPr>
            <w:r w:rsidRPr="00C159FD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C159FD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C159FD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C159FD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C159FD" w:rsidRDefault="00C159FD" w:rsidP="002743B5">
            <w:pPr>
              <w:pStyle w:val="aa"/>
            </w:pPr>
            <w:r w:rsidRPr="00C159FD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C159FD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C159FD" w:rsidRDefault="00C159FD" w:rsidP="002743B5">
            <w:pPr>
              <w:pStyle w:val="aa"/>
            </w:pPr>
            <w:r>
              <w:t>16.05.2019</w:t>
            </w:r>
          </w:p>
        </w:tc>
      </w:tr>
      <w:tr w:rsidR="002743B5" w:rsidRPr="00C159FD" w:rsidTr="00C159FD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C159FD" w:rsidRDefault="00C159FD" w:rsidP="002743B5">
            <w:pPr>
              <w:pStyle w:val="aa"/>
              <w:rPr>
                <w:b/>
                <w:vertAlign w:val="superscript"/>
              </w:rPr>
            </w:pPr>
            <w:r w:rsidRPr="00C159FD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C159FD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C159FD" w:rsidRDefault="00C159FD" w:rsidP="002743B5">
            <w:pPr>
              <w:pStyle w:val="aa"/>
              <w:rPr>
                <w:b/>
                <w:vertAlign w:val="superscript"/>
              </w:rPr>
            </w:pPr>
            <w:r w:rsidRPr="00C159F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C159FD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C159FD" w:rsidRDefault="00C159FD" w:rsidP="002743B5">
            <w:pPr>
              <w:pStyle w:val="aa"/>
              <w:rPr>
                <w:b/>
                <w:vertAlign w:val="superscript"/>
              </w:rPr>
            </w:pPr>
            <w:r w:rsidRPr="00C159F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C159FD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C159FD" w:rsidRDefault="00C159FD" w:rsidP="002743B5">
            <w:pPr>
              <w:pStyle w:val="aa"/>
              <w:rPr>
                <w:vertAlign w:val="superscript"/>
              </w:rPr>
            </w:pPr>
            <w:r w:rsidRPr="00C159FD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59FD" w:rsidRDefault="00C159FD" w:rsidP="00EF6BC5">
      <w:r>
        <w:separator/>
      </w:r>
    </w:p>
  </w:endnote>
  <w:endnote w:type="continuationSeparator" w:id="0">
    <w:p w:rsidR="00C159FD" w:rsidRDefault="00C159FD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C159FD">
            <w:rPr>
              <w:b/>
              <w:bCs/>
              <w:noProof/>
              <w:sz w:val="10"/>
              <w:szCs w:val="10"/>
            </w:rPr>
            <w:t>3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C159FD">
            <w:rPr>
              <w:b/>
              <w:bCs/>
              <w:noProof/>
              <w:sz w:val="10"/>
              <w:szCs w:val="10"/>
            </w:rPr>
            <w:t>4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59FD" w:rsidRDefault="00C159FD" w:rsidP="00EF6BC5">
      <w:r>
        <w:separator/>
      </w:r>
    </w:p>
  </w:footnote>
  <w:footnote w:type="continuationSeparator" w:id="0">
    <w:p w:rsidR="00C159FD" w:rsidRDefault="00C159FD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272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Таврический колледж (структурное подразделение))"/>
    <w:docVar w:name="close_doc_flag" w:val="0"/>
    <w:docVar w:name="doc_name" w:val="Документ272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Таврического колледжа (структурное подразделение) ФГАОУ ВО &quot;КФУ им. В.И. Вернадского&quot; "/>
    <w:docVar w:name="pred_fio" w:val="Гавриленко Ю.М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C159FD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159FD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4</Pages>
  <Words>1146</Words>
  <Characters>6534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7665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2019-07-15T23:31:00Z</dcterms:created>
  <dcterms:modified xsi:type="dcterms:W3CDTF">2019-07-15T23:32:00Z</dcterms:modified>
</cp:coreProperties>
</file>