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9B39F8" w:rsidRPr="009B39F8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9B39F8" w:rsidRPr="009B39F8">
        <w:rPr>
          <w:rStyle w:val="a9"/>
        </w:rPr>
        <w:t>ь</w:t>
      </w:r>
      <w:r w:rsidR="009B39F8" w:rsidRPr="009B39F8">
        <w:rPr>
          <w:rStyle w:val="a9"/>
        </w:rPr>
        <w:t>ный университет имени В.И. Вернадского" (Научная библиотека (структурное подразделение))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9B39F8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9B39F8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9B39F8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9B39F8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9B39F8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9B39F8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9B39F8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9B39F8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9B39F8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9B39F8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9B39F8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9B39F8" w:rsidRPr="00111CF7" w:rsidTr="00703C5B">
        <w:tc>
          <w:tcPr>
            <w:tcW w:w="959" w:type="dxa"/>
            <w:shd w:val="clear" w:color="auto" w:fill="auto"/>
            <w:vAlign w:val="center"/>
          </w:tcPr>
          <w:p w:rsidR="009B39F8" w:rsidRPr="00111CF7" w:rsidRDefault="009B39F8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B39F8" w:rsidRPr="009B39F8" w:rsidRDefault="009B39F8" w:rsidP="001B19D8">
            <w:pPr>
              <w:jc w:val="center"/>
              <w:rPr>
                <w:b/>
                <w:sz w:val="18"/>
                <w:szCs w:val="18"/>
              </w:rPr>
            </w:pPr>
            <w:r w:rsidRPr="009B39F8">
              <w:rPr>
                <w:b/>
                <w:sz w:val="18"/>
                <w:szCs w:val="18"/>
              </w:rPr>
              <w:t>Научная библиотека (стру</w:t>
            </w:r>
            <w:r w:rsidRPr="009B39F8">
              <w:rPr>
                <w:b/>
                <w:sz w:val="18"/>
                <w:szCs w:val="18"/>
              </w:rPr>
              <w:t>к</w:t>
            </w:r>
            <w:r w:rsidRPr="009B39F8">
              <w:rPr>
                <w:b/>
                <w:sz w:val="18"/>
                <w:szCs w:val="18"/>
              </w:rPr>
              <w:t>турное подразделение)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B39F8" w:rsidRPr="00111CF7" w:rsidTr="00703C5B">
        <w:tc>
          <w:tcPr>
            <w:tcW w:w="959" w:type="dxa"/>
            <w:shd w:val="clear" w:color="auto" w:fill="auto"/>
            <w:vAlign w:val="center"/>
          </w:tcPr>
          <w:p w:rsidR="009B39F8" w:rsidRPr="00111CF7" w:rsidRDefault="009B39F8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B39F8" w:rsidRPr="009B39F8" w:rsidRDefault="009B39F8" w:rsidP="001B19D8">
            <w:pPr>
              <w:jc w:val="center"/>
              <w:rPr>
                <w:i/>
                <w:sz w:val="18"/>
                <w:szCs w:val="18"/>
              </w:rPr>
            </w:pPr>
            <w:r w:rsidRPr="009B39F8">
              <w:rPr>
                <w:i/>
                <w:sz w:val="18"/>
                <w:szCs w:val="18"/>
              </w:rPr>
              <w:t>Отдел обслуживания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B39F8" w:rsidRPr="00111CF7" w:rsidTr="00703C5B">
        <w:tc>
          <w:tcPr>
            <w:tcW w:w="959" w:type="dxa"/>
            <w:shd w:val="clear" w:color="auto" w:fill="auto"/>
            <w:vAlign w:val="center"/>
          </w:tcPr>
          <w:p w:rsidR="009B39F8" w:rsidRPr="00111CF7" w:rsidRDefault="009B39F8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B39F8" w:rsidRPr="009B39F8" w:rsidRDefault="009B39F8" w:rsidP="001B19D8">
            <w:pPr>
              <w:jc w:val="center"/>
              <w:rPr>
                <w:i/>
                <w:sz w:val="18"/>
                <w:szCs w:val="18"/>
              </w:rPr>
            </w:pPr>
            <w:r w:rsidRPr="009B39F8">
              <w:rPr>
                <w:i/>
                <w:sz w:val="18"/>
                <w:szCs w:val="18"/>
              </w:rPr>
              <w:t>Сектор абонента учебной литературы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B39F8" w:rsidRPr="00111CF7" w:rsidTr="00703C5B">
        <w:tc>
          <w:tcPr>
            <w:tcW w:w="959" w:type="dxa"/>
            <w:shd w:val="clear" w:color="auto" w:fill="auto"/>
            <w:vAlign w:val="center"/>
          </w:tcPr>
          <w:p w:rsidR="009B39F8" w:rsidRPr="00111CF7" w:rsidRDefault="009B39F8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B39F8" w:rsidRPr="009B39F8" w:rsidRDefault="009B39F8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сектором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B39F8" w:rsidRPr="00111CF7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B39F8" w:rsidRPr="00111CF7" w:rsidTr="00703C5B">
        <w:tc>
          <w:tcPr>
            <w:tcW w:w="959" w:type="dxa"/>
            <w:shd w:val="clear" w:color="auto" w:fill="auto"/>
            <w:vAlign w:val="center"/>
          </w:tcPr>
          <w:p w:rsidR="009B39F8" w:rsidRDefault="009B39F8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B39F8" w:rsidRPr="009B39F8" w:rsidRDefault="009B39F8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Библиотекарь 2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B39F8" w:rsidRDefault="009B39F8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9B39F8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B39F8" w:rsidRDefault="009B39F8" w:rsidP="009D6532"/>
    <w:p w:rsidR="009D6532" w:rsidRPr="00111CF7" w:rsidRDefault="009D6532" w:rsidP="009D6532">
      <w:bookmarkStart w:id="7" w:name="_GoBack"/>
      <w:bookmarkEnd w:id="7"/>
      <w:r w:rsidRPr="00111CF7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9B39F8" w:rsidP="009D6532">
            <w:pPr>
              <w:pStyle w:val="aa"/>
            </w:pPr>
            <w:r>
              <w:t>Директор Научной библиотеки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B39F8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9B39F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9B39F8" w:rsidP="009D6532">
            <w:pPr>
              <w:pStyle w:val="aa"/>
            </w:pPr>
            <w:r>
              <w:t>Главный библиотекарь отдела автом</w:t>
            </w:r>
            <w:r>
              <w:t>а</w:t>
            </w:r>
            <w:r>
              <w:t>тизации и внедрения информационных технологий Научной библиотеки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B39F8" w:rsidP="009D6532">
            <w:pPr>
              <w:pStyle w:val="aa"/>
            </w:pPr>
            <w:r>
              <w:t>Блохина А.В.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9B39F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9B39F8" w:rsidRPr="009B39F8" w:rsidTr="009B39F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  <w:proofErr w:type="gramStart"/>
            <w:r>
              <w:t>Главный</w:t>
            </w:r>
            <w:proofErr w:type="gramEnd"/>
            <w:r>
              <w:t xml:space="preserve"> </w:t>
            </w:r>
            <w:proofErr w:type="spellStart"/>
            <w:r>
              <w:t>библотекарь</w:t>
            </w:r>
            <w:proofErr w:type="spellEnd"/>
            <w:r>
              <w:t xml:space="preserve"> зонального нау</w:t>
            </w:r>
            <w:r>
              <w:t>ч</w:t>
            </w:r>
            <w:r>
              <w:t>но-методического отдела Научной би</w:t>
            </w:r>
            <w:r>
              <w:t>б</w:t>
            </w:r>
            <w:r>
              <w:t>лиотеки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  <w:r>
              <w:t>Борисенко Т.Ю.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</w:tr>
      <w:tr w:rsidR="009B39F8" w:rsidRPr="009B39F8" w:rsidTr="009B39F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(дата)</w:t>
            </w:r>
          </w:p>
        </w:tc>
      </w:tr>
      <w:tr w:rsidR="009B39F8" w:rsidRPr="009B39F8" w:rsidTr="009B39F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  <w:r>
              <w:t>Главный библиотекарь читального зала гуманитарной литературы отдела о</w:t>
            </w:r>
            <w:r>
              <w:t>б</w:t>
            </w:r>
            <w:r>
              <w:t>служивания, председатель профсоюзн</w:t>
            </w:r>
            <w:r>
              <w:t>о</w:t>
            </w:r>
            <w:r>
              <w:t>го комитета работников Научной би</w:t>
            </w:r>
            <w:r>
              <w:t>б</w:t>
            </w:r>
            <w:r>
              <w:t>лиотеки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  <w:proofErr w:type="spellStart"/>
            <w:r>
              <w:t>Каранда</w:t>
            </w:r>
            <w:proofErr w:type="spellEnd"/>
            <w:r>
              <w:t xml:space="preserve"> С.Н.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</w:tr>
      <w:tr w:rsidR="009B39F8" w:rsidRPr="009B39F8" w:rsidTr="009B39F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(дата)</w:t>
            </w:r>
          </w:p>
        </w:tc>
      </w:tr>
      <w:tr w:rsidR="009B39F8" w:rsidRPr="009B39F8" w:rsidTr="009B39F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39F8" w:rsidRPr="009B39F8" w:rsidRDefault="009B39F8" w:rsidP="009D6532">
            <w:pPr>
              <w:pStyle w:val="aa"/>
            </w:pPr>
          </w:p>
        </w:tc>
      </w:tr>
      <w:tr w:rsidR="009B39F8" w:rsidRPr="009B39F8" w:rsidTr="009B39F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B39F8" w:rsidRPr="009B39F8" w:rsidRDefault="009B39F8" w:rsidP="009D6532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9B39F8" w:rsidTr="009B39F8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9B39F8" w:rsidRDefault="009B39F8" w:rsidP="002743B5">
            <w:pPr>
              <w:pStyle w:val="aa"/>
            </w:pPr>
            <w:r w:rsidRPr="009B39F8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9B39F8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9B39F8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9B39F8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9B39F8" w:rsidRDefault="009B39F8" w:rsidP="002743B5">
            <w:pPr>
              <w:pStyle w:val="aa"/>
            </w:pPr>
            <w:r w:rsidRPr="009B39F8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9B39F8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9B39F8" w:rsidRDefault="009B39F8" w:rsidP="002743B5">
            <w:pPr>
              <w:pStyle w:val="aa"/>
            </w:pPr>
            <w:r>
              <w:t>16.05.2019</w:t>
            </w:r>
          </w:p>
        </w:tc>
      </w:tr>
      <w:tr w:rsidR="002743B5" w:rsidRPr="009B39F8" w:rsidTr="009B39F8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9B39F8" w:rsidRDefault="009B39F8" w:rsidP="002743B5">
            <w:pPr>
              <w:pStyle w:val="aa"/>
              <w:rPr>
                <w:b/>
                <w:vertAlign w:val="superscript"/>
              </w:rPr>
            </w:pPr>
            <w:r w:rsidRPr="009B39F8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9B39F8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9B39F8" w:rsidRDefault="009B39F8" w:rsidP="002743B5">
            <w:pPr>
              <w:pStyle w:val="aa"/>
              <w:rPr>
                <w:b/>
                <w:vertAlign w:val="superscript"/>
              </w:rPr>
            </w:pPr>
            <w:r w:rsidRPr="009B39F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9B39F8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9B39F8" w:rsidRDefault="009B39F8" w:rsidP="002743B5">
            <w:pPr>
              <w:pStyle w:val="aa"/>
              <w:rPr>
                <w:b/>
                <w:vertAlign w:val="superscript"/>
              </w:rPr>
            </w:pPr>
            <w:r w:rsidRPr="009B39F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9B39F8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9B39F8" w:rsidRDefault="009B39F8" w:rsidP="002743B5">
            <w:pPr>
              <w:pStyle w:val="aa"/>
              <w:rPr>
                <w:vertAlign w:val="superscript"/>
              </w:rPr>
            </w:pPr>
            <w:r w:rsidRPr="009B39F8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9F8" w:rsidRDefault="009B39F8" w:rsidP="00EF6BC5">
      <w:r>
        <w:separator/>
      </w:r>
    </w:p>
  </w:endnote>
  <w:endnote w:type="continuationSeparator" w:id="0">
    <w:p w:rsidR="009B39F8" w:rsidRDefault="009B39F8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9B39F8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9B39F8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9F8" w:rsidRDefault="009B39F8" w:rsidP="00EF6BC5">
      <w:r>
        <w:separator/>
      </w:r>
    </w:p>
  </w:footnote>
  <w:footnote w:type="continuationSeparator" w:id="0">
    <w:p w:rsidR="009B39F8" w:rsidRDefault="009B39F8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27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Научная библиотека (структурное подразделение))"/>
    <w:docVar w:name="close_doc_flag" w:val="0"/>
    <w:docVar w:name="doc_name" w:val="Документ227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Научной библиотеки (структурное подразделение)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9B39F8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B39F8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2019-07-15T22:43:00Z</dcterms:created>
  <dcterms:modified xsi:type="dcterms:W3CDTF">2019-07-15T22:44:00Z</dcterms:modified>
</cp:coreProperties>
</file>