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14" w:rsidRPr="00111CF7" w:rsidRDefault="000F0714" w:rsidP="000F0714">
      <w:pPr>
        <w:pStyle w:val="a7"/>
        <w:jc w:val="center"/>
      </w:pPr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</w:instrText>
      </w:r>
      <w:r w:rsidR="00EA3306" w:rsidRPr="00111CF7">
        <w:rPr>
          <w:rStyle w:val="a9"/>
        </w:rPr>
        <w:instrText>ceh_info</w:instrText>
      </w:r>
      <w:r w:rsidRPr="00111CF7">
        <w:rPr>
          <w:rStyle w:val="a9"/>
        </w:rPr>
        <w:instrText xml:space="preserve"> \* MERGEFORMAT </w:instrText>
      </w:r>
      <w:r w:rsidR="00B874F5" w:rsidRPr="00111CF7">
        <w:rPr>
          <w:rStyle w:val="a9"/>
        </w:rPr>
        <w:fldChar w:fldCharType="separate"/>
      </w:r>
      <w:r w:rsidR="008A1BEF" w:rsidRPr="008A1BEF">
        <w:rPr>
          <w:rStyle w:val="a9"/>
        </w:rPr>
        <w:t>Федеральное государственное автономное образовательное учреждение высшего образования "Крымский федерал</w:t>
      </w:r>
      <w:r w:rsidR="008A1BEF" w:rsidRPr="008A1BEF">
        <w:rPr>
          <w:rStyle w:val="a9"/>
        </w:rPr>
        <w:t>ь</w:t>
      </w:r>
      <w:r w:rsidR="008A1BEF" w:rsidRPr="008A1BEF">
        <w:rPr>
          <w:rStyle w:val="a9"/>
        </w:rPr>
        <w:t>ный университет имени В.И. Вернадского" (Медицинский колледж (структурное подразделение))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и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8A1BE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8A1BE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63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8A1BE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8A1BE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63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8A1BE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8A1BE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63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8A1BE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8A1BE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8A1BE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8A1BE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8A1BE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</w:t>
            </w:r>
            <w:r w:rsidRPr="00111CF7">
              <w:rPr>
                <w:color w:val="000000"/>
                <w:sz w:val="20"/>
              </w:rPr>
              <w:t>и</w:t>
            </w:r>
            <w:r w:rsidRPr="00111CF7">
              <w:rPr>
                <w:color w:val="000000"/>
                <w:sz w:val="20"/>
              </w:rPr>
              <w:t>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</w:t>
            </w:r>
            <w:r w:rsidRPr="00111CF7">
              <w:rPr>
                <w:color w:val="000000"/>
                <w:sz w:val="20"/>
              </w:rPr>
              <w:t>с</w:t>
            </w:r>
            <w:r w:rsidRPr="00111CF7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>специальность рабо</w:t>
            </w:r>
            <w:r w:rsidRPr="00111CF7">
              <w:rPr>
                <w:color w:val="000000"/>
                <w:sz w:val="20"/>
              </w:rPr>
              <w:t>т</w:t>
            </w:r>
            <w:r w:rsidRPr="00111CF7">
              <w:rPr>
                <w:color w:val="000000"/>
                <w:sz w:val="20"/>
              </w:rPr>
              <w:t xml:space="preserve">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</w:t>
            </w:r>
            <w:r w:rsidRPr="00111CF7">
              <w:rPr>
                <w:color w:val="000000"/>
                <w:sz w:val="16"/>
                <w:szCs w:val="16"/>
              </w:rPr>
              <w:t>е</w:t>
            </w:r>
            <w:r w:rsidRPr="00111CF7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111CF7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111CF7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8A1BEF" w:rsidRPr="00111CF7" w:rsidTr="00703C5B">
        <w:tc>
          <w:tcPr>
            <w:tcW w:w="959" w:type="dxa"/>
            <w:shd w:val="clear" w:color="auto" w:fill="auto"/>
            <w:vAlign w:val="center"/>
          </w:tcPr>
          <w:p w:rsidR="008A1BEF" w:rsidRPr="00111CF7" w:rsidRDefault="008A1BEF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A1BEF" w:rsidRPr="008A1BEF" w:rsidRDefault="008A1BEF" w:rsidP="001B19D8">
            <w:pPr>
              <w:jc w:val="center"/>
              <w:rPr>
                <w:b/>
                <w:sz w:val="18"/>
                <w:szCs w:val="18"/>
              </w:rPr>
            </w:pPr>
            <w:r w:rsidRPr="008A1BEF">
              <w:rPr>
                <w:b/>
                <w:sz w:val="18"/>
                <w:szCs w:val="18"/>
              </w:rPr>
              <w:t>Медицинский колледж (структурное подразделение)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A1BEF" w:rsidRPr="00111CF7" w:rsidTr="00703C5B">
        <w:tc>
          <w:tcPr>
            <w:tcW w:w="959" w:type="dxa"/>
            <w:shd w:val="clear" w:color="auto" w:fill="auto"/>
            <w:vAlign w:val="center"/>
          </w:tcPr>
          <w:p w:rsidR="008A1BEF" w:rsidRPr="00111CF7" w:rsidRDefault="008A1BE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A1BEF" w:rsidRPr="008A1BEF" w:rsidRDefault="008A1BE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Педагог-психолог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A1BEF" w:rsidRPr="00111CF7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A1BEF" w:rsidRPr="00111CF7" w:rsidTr="00703C5B">
        <w:tc>
          <w:tcPr>
            <w:tcW w:w="959" w:type="dxa"/>
            <w:shd w:val="clear" w:color="auto" w:fill="auto"/>
            <w:vAlign w:val="center"/>
          </w:tcPr>
          <w:p w:rsidR="008A1BEF" w:rsidRDefault="008A1BE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A1BEF" w:rsidRPr="008A1BEF" w:rsidRDefault="008A1BE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Педагог-организатор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A1BEF" w:rsidRDefault="008A1BE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fill_date \* MERGEFORMAT </w:instrText>
      </w:r>
      <w:r w:rsidRPr="00111CF7">
        <w:rPr>
          <w:rStyle w:val="a9"/>
        </w:rPr>
        <w:fldChar w:fldCharType="separate"/>
      </w:r>
      <w:r w:rsidR="008A1BEF">
        <w:rPr>
          <w:rStyle w:val="a9"/>
        </w:rPr>
        <w:t>16.05.2019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8A1BEF" w:rsidP="009D6532">
            <w:pPr>
              <w:pStyle w:val="aa"/>
            </w:pPr>
            <w:r>
              <w:t>Директор Медицинского колледжа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8A1BEF" w:rsidP="009D6532">
            <w:pPr>
              <w:pStyle w:val="aa"/>
            </w:pPr>
            <w:proofErr w:type="spellStart"/>
            <w:r>
              <w:t>Деркач</w:t>
            </w:r>
            <w:proofErr w:type="spellEnd"/>
            <w:r>
              <w:t xml:space="preserve"> В.Я.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111CF7">
              <w:rPr>
                <w:vertAlign w:val="superscript"/>
              </w:rPr>
              <w:t>(должность)</w:t>
            </w:r>
            <w:bookmarkStart w:id="9" w:name="_GoBack"/>
            <w:bookmarkEnd w:id="9"/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8A1BE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8A1BEF" w:rsidP="009D6532">
            <w:pPr>
              <w:pStyle w:val="aa"/>
            </w:pPr>
            <w:r>
              <w:t>Председатель профсоюзного комитета, преподаватель высшей категории М</w:t>
            </w:r>
            <w:r>
              <w:t>е</w:t>
            </w:r>
            <w:r>
              <w:t>дицинского колледжа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10" w:name="com_chlens"/>
            <w:bookmarkEnd w:id="1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8A1BEF" w:rsidP="009D6532">
            <w:pPr>
              <w:pStyle w:val="aa"/>
            </w:pPr>
            <w:r>
              <w:t>Семенова В.Ю.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8A1BE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1" w:name="s070_2"/>
            <w:bookmarkEnd w:id="11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8A1BEF" w:rsidRPr="008A1BEF" w:rsidTr="008A1BE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A1BEF" w:rsidRPr="008A1BEF" w:rsidRDefault="008A1BEF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A1BEF" w:rsidRPr="008A1BEF" w:rsidRDefault="008A1BE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A1BEF" w:rsidRPr="008A1BEF" w:rsidRDefault="008A1BE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A1BEF" w:rsidRPr="008A1BEF" w:rsidRDefault="008A1BE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A1BEF" w:rsidRPr="008A1BEF" w:rsidRDefault="008A1BEF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A1BEF" w:rsidRPr="008A1BEF" w:rsidRDefault="008A1BE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A1BEF" w:rsidRPr="008A1BEF" w:rsidRDefault="008A1BEF" w:rsidP="009D6532">
            <w:pPr>
              <w:pStyle w:val="aa"/>
            </w:pPr>
          </w:p>
        </w:tc>
      </w:tr>
      <w:tr w:rsidR="008A1BEF" w:rsidRPr="008A1BEF" w:rsidTr="008A1BE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A1BEF" w:rsidRPr="008A1BEF" w:rsidRDefault="008A1BEF" w:rsidP="009D6532">
            <w:pPr>
              <w:pStyle w:val="aa"/>
              <w:rPr>
                <w:vertAlign w:val="superscript"/>
              </w:rPr>
            </w:pPr>
            <w:r w:rsidRPr="008A1BE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A1BEF" w:rsidRPr="008A1BEF" w:rsidRDefault="008A1BE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A1BEF" w:rsidRPr="008A1BEF" w:rsidRDefault="008A1BEF" w:rsidP="009D6532">
            <w:pPr>
              <w:pStyle w:val="aa"/>
              <w:rPr>
                <w:vertAlign w:val="superscript"/>
              </w:rPr>
            </w:pPr>
            <w:r w:rsidRPr="008A1BE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A1BEF" w:rsidRPr="008A1BEF" w:rsidRDefault="008A1BE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A1BEF" w:rsidRPr="008A1BEF" w:rsidRDefault="008A1BEF" w:rsidP="009D6532">
            <w:pPr>
              <w:pStyle w:val="aa"/>
              <w:rPr>
                <w:vertAlign w:val="superscript"/>
              </w:rPr>
            </w:pPr>
            <w:r w:rsidRPr="008A1BE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A1BEF" w:rsidRPr="008A1BEF" w:rsidRDefault="008A1BE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A1BEF" w:rsidRPr="008A1BEF" w:rsidRDefault="008A1BEF" w:rsidP="009D6532">
            <w:pPr>
              <w:pStyle w:val="aa"/>
              <w:rPr>
                <w:vertAlign w:val="superscript"/>
              </w:rPr>
            </w:pPr>
            <w:r w:rsidRPr="008A1BEF">
              <w:rPr>
                <w:vertAlign w:val="superscript"/>
              </w:rPr>
              <w:t>(дата)</w:t>
            </w:r>
          </w:p>
        </w:tc>
      </w:tr>
      <w:tr w:rsidR="008A1BEF" w:rsidRPr="008A1BEF" w:rsidTr="008A1BE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A1BEF" w:rsidRPr="008A1BEF" w:rsidRDefault="008A1BEF" w:rsidP="009D6532">
            <w:pPr>
              <w:pStyle w:val="aa"/>
            </w:pPr>
            <w:r>
              <w:t>Главный специалист по кадровому д</w:t>
            </w:r>
            <w:r>
              <w:t>е</w:t>
            </w:r>
            <w:r>
              <w:t xml:space="preserve">лопроизводству отдела по работе с </w:t>
            </w:r>
            <w:proofErr w:type="gramStart"/>
            <w:r>
              <w:t>об</w:t>
            </w:r>
            <w:r>
              <w:t>у</w:t>
            </w:r>
            <w:r>
              <w:t>чающимися</w:t>
            </w:r>
            <w:proofErr w:type="gramEnd"/>
            <w:r>
              <w:t xml:space="preserve"> и сопровождения кадров</w:t>
            </w:r>
            <w:r>
              <w:t>о</w:t>
            </w:r>
            <w:r>
              <w:t>го делопроизводства в колледжах и ф</w:t>
            </w:r>
            <w:r>
              <w:t>и</w:t>
            </w:r>
            <w:r>
              <w:t>лиалах департамента кадровой полит</w:t>
            </w:r>
            <w:r>
              <w:t>и</w:t>
            </w:r>
            <w:r>
              <w:t>ки и административно-правового рег</w:t>
            </w:r>
            <w:r>
              <w:t>у</w:t>
            </w:r>
            <w:r>
              <w:t>лирования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A1BEF" w:rsidRPr="008A1BEF" w:rsidRDefault="008A1BE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A1BEF" w:rsidRPr="008A1BEF" w:rsidRDefault="008A1BE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A1BEF" w:rsidRPr="008A1BEF" w:rsidRDefault="008A1BE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A1BEF" w:rsidRPr="008A1BEF" w:rsidRDefault="008A1BEF" w:rsidP="009D6532">
            <w:pPr>
              <w:pStyle w:val="aa"/>
            </w:pPr>
            <w:r>
              <w:t>Чайка Т.Г.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A1BEF" w:rsidRPr="008A1BEF" w:rsidRDefault="008A1BE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A1BEF" w:rsidRPr="008A1BEF" w:rsidRDefault="008A1BEF" w:rsidP="009D6532">
            <w:pPr>
              <w:pStyle w:val="aa"/>
            </w:pPr>
          </w:p>
        </w:tc>
      </w:tr>
      <w:tr w:rsidR="008A1BEF" w:rsidRPr="008A1BEF" w:rsidTr="008A1BE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A1BEF" w:rsidRPr="008A1BEF" w:rsidRDefault="008A1BEF" w:rsidP="009D6532">
            <w:pPr>
              <w:pStyle w:val="aa"/>
              <w:rPr>
                <w:vertAlign w:val="superscript"/>
              </w:rPr>
            </w:pPr>
            <w:r w:rsidRPr="008A1BE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A1BEF" w:rsidRPr="008A1BEF" w:rsidRDefault="008A1BE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A1BEF" w:rsidRPr="008A1BEF" w:rsidRDefault="008A1BEF" w:rsidP="009D6532">
            <w:pPr>
              <w:pStyle w:val="aa"/>
              <w:rPr>
                <w:vertAlign w:val="superscript"/>
              </w:rPr>
            </w:pPr>
            <w:r w:rsidRPr="008A1BE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A1BEF" w:rsidRPr="008A1BEF" w:rsidRDefault="008A1BE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A1BEF" w:rsidRPr="008A1BEF" w:rsidRDefault="008A1BEF" w:rsidP="009D6532">
            <w:pPr>
              <w:pStyle w:val="aa"/>
              <w:rPr>
                <w:vertAlign w:val="superscript"/>
              </w:rPr>
            </w:pPr>
            <w:r w:rsidRPr="008A1BE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A1BEF" w:rsidRPr="008A1BEF" w:rsidRDefault="008A1BE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A1BEF" w:rsidRPr="008A1BEF" w:rsidRDefault="008A1BEF" w:rsidP="009D6532">
            <w:pPr>
              <w:pStyle w:val="aa"/>
              <w:rPr>
                <w:vertAlign w:val="superscript"/>
              </w:rPr>
            </w:pPr>
            <w:r w:rsidRPr="008A1BEF">
              <w:rPr>
                <w:vertAlign w:val="superscript"/>
              </w:rPr>
              <w:t>(дата)</w:t>
            </w:r>
          </w:p>
        </w:tc>
      </w:tr>
      <w:tr w:rsidR="008A1BEF" w:rsidRPr="008A1BEF" w:rsidTr="008A1BE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A1BEF" w:rsidRPr="008A1BEF" w:rsidRDefault="008A1BEF" w:rsidP="009D6532">
            <w:pPr>
              <w:pStyle w:val="aa"/>
            </w:pPr>
            <w:r>
              <w:t>Инженер по охране труда 1 категории медицинского колледжа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A1BEF" w:rsidRPr="008A1BEF" w:rsidRDefault="008A1BE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A1BEF" w:rsidRPr="008A1BEF" w:rsidRDefault="008A1BE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A1BEF" w:rsidRPr="008A1BEF" w:rsidRDefault="008A1BE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A1BEF" w:rsidRPr="008A1BEF" w:rsidRDefault="008A1BEF" w:rsidP="009D6532">
            <w:pPr>
              <w:pStyle w:val="aa"/>
            </w:pPr>
            <w:r>
              <w:t>Чуприна А.В.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A1BEF" w:rsidRPr="008A1BEF" w:rsidRDefault="008A1BE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A1BEF" w:rsidRPr="008A1BEF" w:rsidRDefault="008A1BEF" w:rsidP="009D6532">
            <w:pPr>
              <w:pStyle w:val="aa"/>
            </w:pPr>
          </w:p>
        </w:tc>
      </w:tr>
      <w:tr w:rsidR="008A1BEF" w:rsidRPr="008A1BEF" w:rsidTr="008A1BE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A1BEF" w:rsidRPr="008A1BEF" w:rsidRDefault="008A1BEF" w:rsidP="009D6532">
            <w:pPr>
              <w:pStyle w:val="aa"/>
              <w:rPr>
                <w:vertAlign w:val="superscript"/>
              </w:rPr>
            </w:pPr>
            <w:r w:rsidRPr="008A1BE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A1BEF" w:rsidRPr="008A1BEF" w:rsidRDefault="008A1BE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A1BEF" w:rsidRPr="008A1BEF" w:rsidRDefault="008A1BEF" w:rsidP="009D6532">
            <w:pPr>
              <w:pStyle w:val="aa"/>
              <w:rPr>
                <w:vertAlign w:val="superscript"/>
              </w:rPr>
            </w:pPr>
            <w:r w:rsidRPr="008A1BE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A1BEF" w:rsidRPr="008A1BEF" w:rsidRDefault="008A1BE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A1BEF" w:rsidRPr="008A1BEF" w:rsidRDefault="008A1BEF" w:rsidP="009D6532">
            <w:pPr>
              <w:pStyle w:val="aa"/>
              <w:rPr>
                <w:vertAlign w:val="superscript"/>
              </w:rPr>
            </w:pPr>
            <w:r w:rsidRPr="008A1BE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A1BEF" w:rsidRPr="008A1BEF" w:rsidRDefault="008A1BE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A1BEF" w:rsidRPr="008A1BEF" w:rsidRDefault="008A1BEF" w:rsidP="009D6532">
            <w:pPr>
              <w:pStyle w:val="aa"/>
              <w:rPr>
                <w:vertAlign w:val="superscript"/>
              </w:rPr>
            </w:pPr>
            <w:r w:rsidRPr="008A1BEF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8A1BEF" w:rsidTr="008A1BEF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8A1BEF" w:rsidRDefault="008A1BEF" w:rsidP="002743B5">
            <w:pPr>
              <w:pStyle w:val="aa"/>
            </w:pPr>
            <w:r w:rsidRPr="008A1BEF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8A1BEF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8A1BEF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8A1BEF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8A1BEF" w:rsidRDefault="008A1BEF" w:rsidP="002743B5">
            <w:pPr>
              <w:pStyle w:val="aa"/>
            </w:pPr>
            <w:r w:rsidRPr="008A1BEF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8A1BEF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8A1BEF" w:rsidRDefault="008A1BEF" w:rsidP="002743B5">
            <w:pPr>
              <w:pStyle w:val="aa"/>
            </w:pPr>
            <w:r>
              <w:t>16.05.2019</w:t>
            </w:r>
          </w:p>
        </w:tc>
      </w:tr>
      <w:tr w:rsidR="002743B5" w:rsidRPr="008A1BEF" w:rsidTr="008A1BEF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8A1BEF" w:rsidRDefault="008A1BEF" w:rsidP="002743B5">
            <w:pPr>
              <w:pStyle w:val="aa"/>
              <w:rPr>
                <w:b/>
                <w:vertAlign w:val="superscript"/>
              </w:rPr>
            </w:pPr>
            <w:r w:rsidRPr="008A1BEF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8A1BEF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8A1BEF" w:rsidRDefault="008A1BEF" w:rsidP="002743B5">
            <w:pPr>
              <w:pStyle w:val="aa"/>
              <w:rPr>
                <w:b/>
                <w:vertAlign w:val="superscript"/>
              </w:rPr>
            </w:pPr>
            <w:r w:rsidRPr="008A1BE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8A1BEF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8A1BEF" w:rsidRDefault="008A1BEF" w:rsidP="002743B5">
            <w:pPr>
              <w:pStyle w:val="aa"/>
              <w:rPr>
                <w:b/>
                <w:vertAlign w:val="superscript"/>
              </w:rPr>
            </w:pPr>
            <w:r w:rsidRPr="008A1BE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8A1BEF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8A1BEF" w:rsidRDefault="008A1BEF" w:rsidP="002743B5">
            <w:pPr>
              <w:pStyle w:val="aa"/>
              <w:rPr>
                <w:vertAlign w:val="superscript"/>
              </w:rPr>
            </w:pPr>
            <w:r w:rsidRPr="008A1BEF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8A1BEF">
      <w:footerReference w:type="default" r:id="rId7"/>
      <w:pgSz w:w="16838" w:h="11906" w:orient="landscape"/>
      <w:pgMar w:top="623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1BEF" w:rsidRDefault="008A1BEF" w:rsidP="00EF6BC5">
      <w:r>
        <w:separator/>
      </w:r>
    </w:p>
  </w:endnote>
  <w:endnote w:type="continuationSeparator" w:id="0">
    <w:p w:rsidR="008A1BEF" w:rsidRDefault="008A1BEF" w:rsidP="00EF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</w:t>
          </w:r>
          <w:r w:rsidRPr="00625689">
            <w:rPr>
              <w:sz w:val="10"/>
              <w:szCs w:val="10"/>
            </w:rPr>
            <w:t>о</w:t>
          </w:r>
          <w:r w:rsidRPr="00625689">
            <w:rPr>
              <w:sz w:val="10"/>
              <w:szCs w:val="10"/>
            </w:rPr>
            <w:t>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8A1BEF">
            <w:rPr>
              <w:b/>
              <w:bCs/>
              <w:noProof/>
              <w:sz w:val="10"/>
              <w:szCs w:val="10"/>
            </w:rPr>
            <w:t>1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8A1BEF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1BEF" w:rsidRDefault="008A1BEF" w:rsidP="00EF6BC5">
      <w:r>
        <w:separator/>
      </w:r>
    </w:p>
  </w:footnote>
  <w:footnote w:type="continuationSeparator" w:id="0">
    <w:p w:rsidR="008A1BEF" w:rsidRDefault="008A1BEF" w:rsidP="00EF6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ivedoc_name" w:val="Документ231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Медицинский колледж (структурное подразделение))"/>
    <w:docVar w:name="close_doc_flag" w:val="0"/>
    <w:docVar w:name="doc_name" w:val="Документ231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Медицинского колледжа (структурное подразделение) ФГАОУ ВО &quot;КФУ им. В.И. Вернадского&quot;"/>
    <w:docVar w:name="pred_fio" w:val="Деркач В.Я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8A1BEF"/>
    <w:rsid w:val="0002033E"/>
    <w:rsid w:val="000C4EA4"/>
    <w:rsid w:val="000C5130"/>
    <w:rsid w:val="000D3760"/>
    <w:rsid w:val="000F0714"/>
    <w:rsid w:val="00111CF7"/>
    <w:rsid w:val="00196135"/>
    <w:rsid w:val="001A7AC3"/>
    <w:rsid w:val="001B19D8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8A1BEF"/>
    <w:rsid w:val="00936F48"/>
    <w:rsid w:val="009647F7"/>
    <w:rsid w:val="009A1326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3505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2019-07-15T23:04:00Z</dcterms:created>
  <dcterms:modified xsi:type="dcterms:W3CDTF">2019-07-15T23:05:00Z</dcterms:modified>
</cp:coreProperties>
</file>