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5018B1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EA3306">
        <w:rPr>
          <w:rStyle w:val="a9"/>
          <w:lang w:val="en-US"/>
        </w:rPr>
        <w:instrText>ceh</w:instrText>
      </w:r>
      <w:r w:rsidR="00EA3306" w:rsidRPr="005018B1">
        <w:rPr>
          <w:rStyle w:val="a9"/>
        </w:rPr>
        <w:instrText>_</w:instrText>
      </w:r>
      <w:r w:rsidR="00EA3306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Pr="00883461">
        <w:rPr>
          <w:rStyle w:val="a9"/>
        </w:rPr>
        <w:fldChar w:fldCharType="separate"/>
      </w:r>
      <w:r w:rsidR="005018B1" w:rsidRPr="005018B1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5018B1" w:rsidRPr="005018B1">
        <w:rPr>
          <w:rStyle w:val="a9"/>
        </w:rPr>
        <w:t>ь</w:t>
      </w:r>
      <w:r w:rsidR="005018B1" w:rsidRPr="005018B1">
        <w:rPr>
          <w:rStyle w:val="a9"/>
        </w:rPr>
        <w:t>ный университет имени В.И. Вернадского" Медицинская академия им. С.И. Георгиевского (структурное подразделение)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672</w:t>
            </w:r>
          </w:p>
        </w:tc>
        <w:tc>
          <w:tcPr>
            <w:tcW w:w="3118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580</w:t>
            </w:r>
          </w:p>
        </w:tc>
        <w:tc>
          <w:tcPr>
            <w:tcW w:w="1063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C51F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458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C51F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1211</w:t>
            </w:r>
          </w:p>
        </w:tc>
        <w:tc>
          <w:tcPr>
            <w:tcW w:w="3118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588</w:t>
            </w:r>
          </w:p>
        </w:tc>
        <w:tc>
          <w:tcPr>
            <w:tcW w:w="1063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C51F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464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center"/>
          </w:tcPr>
          <w:p w:rsidR="00AF1EDF" w:rsidRPr="00F06873" w:rsidRDefault="00C51F4E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654</w:t>
            </w:r>
          </w:p>
        </w:tc>
        <w:tc>
          <w:tcPr>
            <w:tcW w:w="3118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392</w:t>
            </w:r>
          </w:p>
        </w:tc>
        <w:tc>
          <w:tcPr>
            <w:tcW w:w="1063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  <w:r w:rsidR="00C51F4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="00C51F4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18" w:type="dxa"/>
            <w:vAlign w:val="center"/>
          </w:tcPr>
          <w:p w:rsidR="00AF1EDF" w:rsidRPr="00F06873" w:rsidRDefault="005018B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063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5018B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14"/>
        <w:gridCol w:w="537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Индиви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C51F4E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1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537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C51F4E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Pr="00F06873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b/>
                <w:sz w:val="18"/>
                <w:szCs w:val="18"/>
              </w:rPr>
            </w:pPr>
            <w:r w:rsidRPr="005018B1">
              <w:rPr>
                <w:b/>
                <w:sz w:val="18"/>
                <w:szCs w:val="18"/>
              </w:rPr>
              <w:t xml:space="preserve">Медицинская академия им. </w:t>
            </w:r>
            <w:proofErr w:type="spellStart"/>
            <w:r w:rsidRPr="005018B1">
              <w:rPr>
                <w:b/>
                <w:sz w:val="18"/>
                <w:szCs w:val="18"/>
              </w:rPr>
              <w:t>С.И.</w:t>
            </w:r>
            <w:proofErr w:type="gramStart"/>
            <w:r w:rsidRPr="005018B1">
              <w:rPr>
                <w:b/>
                <w:sz w:val="18"/>
                <w:szCs w:val="18"/>
              </w:rPr>
              <w:t>Георгиевского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Pr="00F06873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ра</w:t>
            </w:r>
            <w:r>
              <w:rPr>
                <w:sz w:val="18"/>
                <w:szCs w:val="18"/>
              </w:rPr>
              <w:t>з</w:t>
            </w:r>
            <w:r>
              <w:rPr>
                <w:sz w:val="18"/>
                <w:szCs w:val="18"/>
              </w:rPr>
              <w:t>витию приоритетных проектов в сфере здравоохранения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Информационно-аналитический отдел</w:t>
            </w:r>
          </w:p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6А (3)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специалист-аналитик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Редактор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ным ресурсам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ным ресурсам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ным ресурсам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ным ресурсам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ным ресурсам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Отдел охраны труда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Pr="00F06873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Служба эксплуатации и р</w:t>
            </w:r>
            <w:r w:rsidRPr="005018B1">
              <w:rPr>
                <w:i/>
                <w:sz w:val="18"/>
                <w:szCs w:val="18"/>
              </w:rPr>
              <w:t>е</w:t>
            </w:r>
            <w:r w:rsidRPr="005018B1">
              <w:rPr>
                <w:i/>
                <w:sz w:val="18"/>
                <w:szCs w:val="18"/>
              </w:rPr>
              <w:t>монта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инженер-энергетик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Инженер-энергетик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Инженер-энергетик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Кровельщик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Кровельщик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Да**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по ремонту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по ремонту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по ремонту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 5 и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Слесарь-электрик по ремонту и 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 3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Слесарь-электрик по ремонту и 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 3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Столяр 6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Столяр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Штукатур 4 и 5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Штукатур 1, 2 и 3 разрядов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Отдел подготовки научных кадров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39А (38)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41А (40)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42А (40)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инспектор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Служба технического обесп</w:t>
            </w:r>
            <w:r w:rsidRPr="005018B1">
              <w:rPr>
                <w:i/>
                <w:sz w:val="18"/>
                <w:szCs w:val="18"/>
              </w:rPr>
              <w:t>е</w:t>
            </w:r>
            <w:r w:rsidRPr="005018B1">
              <w:rPr>
                <w:i/>
                <w:sz w:val="18"/>
                <w:szCs w:val="18"/>
              </w:rPr>
              <w:t>чения учебного процесса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технич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ским средствам обучения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Специалист-электроник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Отдел производственной практики с учебно-</w:t>
            </w:r>
            <w:proofErr w:type="spellStart"/>
            <w:r w:rsidRPr="005018B1">
              <w:rPr>
                <w:i/>
                <w:sz w:val="18"/>
                <w:szCs w:val="18"/>
              </w:rPr>
              <w:t>тренинговым</w:t>
            </w:r>
            <w:proofErr w:type="spellEnd"/>
            <w:r w:rsidRPr="005018B1">
              <w:rPr>
                <w:i/>
                <w:sz w:val="18"/>
                <w:szCs w:val="18"/>
              </w:rPr>
              <w:t xml:space="preserve"> центром пра</w:t>
            </w:r>
            <w:r w:rsidRPr="005018B1">
              <w:rPr>
                <w:i/>
                <w:sz w:val="18"/>
                <w:szCs w:val="18"/>
              </w:rPr>
              <w:t>к</w:t>
            </w:r>
            <w:r w:rsidRPr="005018B1">
              <w:rPr>
                <w:i/>
                <w:sz w:val="18"/>
                <w:szCs w:val="18"/>
              </w:rPr>
              <w:t>тических навыков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52А (51)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 2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Дом культуры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Балетмейстер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костюмерной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танцевального коллектива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танцевального коллектива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театрального коллектива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64А (63)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Теплотехническая служба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эксплу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тации теплотехнического об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рудования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эксплуатации те</w:t>
            </w:r>
            <w:r>
              <w:rPr>
                <w:sz w:val="18"/>
                <w:szCs w:val="18"/>
              </w:rPr>
              <w:t>п</w:t>
            </w:r>
            <w:r>
              <w:rPr>
                <w:sz w:val="18"/>
                <w:szCs w:val="18"/>
              </w:rPr>
              <w:t>ловых сетей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70А (69)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по ремонту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участка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1-й медицинский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биохимии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74А (73)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75А (73)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76А (73)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78А (77)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81А (80)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85А (84)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86А (84)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90А (89)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детской хирургии с курсом урологии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истории медицины и биоэтики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лучевой диагностики и лучевой терапии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нервных болезней и нейрохирургии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101А (100)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105А (104)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общественного зд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ровья, организации и эконом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ки здравоохранения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113А (112)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онкологии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117А (116)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травматологии и ортопедии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119А (118)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120А (118)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121А (118)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хирургии № 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128А (127)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130А (129)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131А (129)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134А (133)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внутренней медиц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ны № 1 с курсом клинической фармакологии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136А (135)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138А (137)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139А (137)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141А (140)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144А (143)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Деканат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147А (146)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148А (146)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151А (150)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нормальной анат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153А (152)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156А (155)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157А (155)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158А (155)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161А (160)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акушерства, гинек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 xml:space="preserve">логии и </w:t>
            </w:r>
            <w:proofErr w:type="spellStart"/>
            <w:r w:rsidRPr="005018B1">
              <w:rPr>
                <w:i/>
                <w:sz w:val="18"/>
                <w:szCs w:val="18"/>
              </w:rPr>
              <w:t>перинатологии</w:t>
            </w:r>
            <w:proofErr w:type="spellEnd"/>
            <w:r w:rsidRPr="005018B1">
              <w:rPr>
                <w:i/>
                <w:sz w:val="18"/>
                <w:szCs w:val="18"/>
              </w:rPr>
              <w:t xml:space="preserve"> №1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170А (169)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174А (173)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2-й медицинский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внутренней медиц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ны № 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177А (176)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178 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180А (179)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182А (181)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183А (181)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185А (184)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гигиены общей с эк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логией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189А (188)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190А (188)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микробиологии, вир</w:t>
            </w:r>
            <w:r w:rsidRPr="005018B1">
              <w:rPr>
                <w:i/>
                <w:sz w:val="18"/>
                <w:szCs w:val="18"/>
              </w:rPr>
              <w:t>у</w:t>
            </w:r>
            <w:r w:rsidRPr="005018B1">
              <w:rPr>
                <w:i/>
                <w:sz w:val="18"/>
                <w:szCs w:val="18"/>
              </w:rPr>
              <w:t>сологии и иммунологии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193А (192)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194А (192)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195А (192)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патологической ан</w:t>
            </w:r>
            <w:r w:rsidRPr="005018B1">
              <w:rPr>
                <w:i/>
                <w:sz w:val="18"/>
                <w:szCs w:val="18"/>
              </w:rPr>
              <w:t>а</w:t>
            </w:r>
            <w:r w:rsidRPr="005018B1">
              <w:rPr>
                <w:i/>
                <w:sz w:val="18"/>
                <w:szCs w:val="18"/>
              </w:rPr>
              <w:t>томии с секционным курсом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201А (200)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202А (200)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203А (200)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204А (200)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205 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206А (205)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209А (208)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педиатрии с курсом детских инфекционных боле</w:t>
            </w:r>
            <w:r w:rsidRPr="005018B1">
              <w:rPr>
                <w:i/>
                <w:sz w:val="18"/>
                <w:szCs w:val="18"/>
              </w:rPr>
              <w:t>з</w:t>
            </w:r>
            <w:r w:rsidRPr="005018B1">
              <w:rPr>
                <w:i/>
                <w:sz w:val="18"/>
                <w:szCs w:val="18"/>
              </w:rPr>
              <w:t>ней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211А (210)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212А (210)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215А (214)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216А (214)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пропедевтики пед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атрии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218А (217)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хирургии № 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221А (220)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223А (222)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224А (222)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Деканат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228А (227)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229А (227)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230 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акушерства и гинек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логии №2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233А (232)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234А (232)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235А (232)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238А (237)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240А (239)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Служба связи и сигнализации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связи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Центральная научно-исследовательская лаборат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250А (249)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251А (249)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253А (252)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254А (252)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256А (255)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257А (255) </w:t>
            </w:r>
          </w:p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261А (260)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262А (260)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266А (265)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267А (265)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269А (268)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270А (268)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Стоматологический факул</w:t>
            </w:r>
            <w:r w:rsidRPr="005018B1">
              <w:rPr>
                <w:i/>
                <w:sz w:val="18"/>
                <w:szCs w:val="18"/>
              </w:rPr>
              <w:t>ь</w:t>
            </w:r>
            <w:r w:rsidRPr="005018B1">
              <w:rPr>
                <w:i/>
                <w:sz w:val="18"/>
                <w:szCs w:val="18"/>
              </w:rPr>
              <w:t>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 xml:space="preserve">Кафедра </w:t>
            </w:r>
            <w:proofErr w:type="spellStart"/>
            <w:r w:rsidRPr="005018B1">
              <w:rPr>
                <w:i/>
                <w:sz w:val="18"/>
                <w:szCs w:val="18"/>
              </w:rPr>
              <w:t>дерматовенерологии</w:t>
            </w:r>
            <w:proofErr w:type="spellEnd"/>
            <w:r w:rsidRPr="005018B1">
              <w:rPr>
                <w:i/>
                <w:sz w:val="18"/>
                <w:szCs w:val="18"/>
              </w:rPr>
              <w:t xml:space="preserve"> и косметологии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274А (273)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лечебной физкульт</w:t>
            </w:r>
            <w:r w:rsidRPr="005018B1">
              <w:rPr>
                <w:i/>
                <w:sz w:val="18"/>
                <w:szCs w:val="18"/>
              </w:rPr>
              <w:t>у</w:t>
            </w:r>
            <w:r w:rsidRPr="005018B1">
              <w:rPr>
                <w:i/>
                <w:sz w:val="18"/>
                <w:szCs w:val="18"/>
              </w:rPr>
              <w:t>ры и спортивной медицины, физиотерапии с курсом физ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ческого воспитания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ортопедической стоматологии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284 </w:t>
            </w:r>
          </w:p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285А (284)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286А (284)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оториноларингологии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292А (291)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294А (293)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офтальмологии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296А (295)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судебной медицины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303А (302)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хирургической ст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матологии и челюстно-лицевой хирургии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305А (304)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306А (304)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310А (309)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детской стоматол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312 </w:t>
            </w:r>
          </w:p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313А (312)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315А (314)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терапевтической стоматологии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51F4E" w:rsidRPr="00F06873" w:rsidTr="00C51F4E">
        <w:tc>
          <w:tcPr>
            <w:tcW w:w="959" w:type="dxa"/>
            <w:shd w:val="clear" w:color="auto" w:fill="auto"/>
            <w:vAlign w:val="center"/>
          </w:tcPr>
          <w:p w:rsidR="00C51F4E" w:rsidRDefault="00C51F4E" w:rsidP="001B19D8">
            <w:pPr>
              <w:jc w:val="center"/>
              <w:rPr>
                <w:sz w:val="18"/>
                <w:szCs w:val="18"/>
              </w:rPr>
            </w:pPr>
            <w:bookmarkStart w:id="7" w:name="_GoBack" w:colFirst="18" w:colLast="21"/>
            <w:r>
              <w:rPr>
                <w:sz w:val="18"/>
                <w:szCs w:val="18"/>
              </w:rPr>
              <w:t>316 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51F4E" w:rsidRPr="005018B1" w:rsidRDefault="00C51F4E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1F4E" w:rsidRDefault="00C51F4E" w:rsidP="00066CC5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1F4E" w:rsidRDefault="00C51F4E" w:rsidP="00066CC5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1F4E" w:rsidRDefault="00C51F4E" w:rsidP="00066CC5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1F4E" w:rsidRDefault="00C51F4E" w:rsidP="00066CC5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51F4E" w:rsidRDefault="00C51F4E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bookmarkEnd w:id="7"/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318А (317)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319А (317)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322А (321)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пропедевтики ст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матологии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324А (323)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325А (323)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Деканат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327А (326)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328А (326)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330А (329)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биологии медици</w:t>
            </w:r>
            <w:r w:rsidRPr="005018B1">
              <w:rPr>
                <w:i/>
                <w:sz w:val="18"/>
                <w:szCs w:val="18"/>
              </w:rPr>
              <w:t>н</w:t>
            </w:r>
            <w:r w:rsidRPr="005018B1">
              <w:rPr>
                <w:i/>
                <w:sz w:val="18"/>
                <w:szCs w:val="18"/>
              </w:rPr>
              <w:t>ской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332А (331)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333А (331)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334А (331)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335 </w:t>
            </w:r>
          </w:p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336А (335)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338А (337)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Виварий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ветеринарный врач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Отдел международных связей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341А (340)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342А (340)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344А (343)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346А (345)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347А (345)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348А (345)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ме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дународной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инспектор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Отдел информационных те</w:t>
            </w:r>
            <w:r w:rsidRPr="005018B1">
              <w:rPr>
                <w:i/>
                <w:sz w:val="18"/>
                <w:szCs w:val="18"/>
              </w:rPr>
              <w:t>х</w:t>
            </w:r>
            <w:r w:rsidRPr="005018B1">
              <w:rPr>
                <w:i/>
                <w:sz w:val="18"/>
                <w:szCs w:val="18"/>
              </w:rPr>
              <w:t>нологий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Видеооператор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Видеооператор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комплектации оборудования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научно-технической информации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356А (355)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научно-технической информации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 w:rsidRPr="005018B1">
              <w:rPr>
                <w:sz w:val="16"/>
                <w:szCs w:val="18"/>
              </w:rPr>
              <w:t>Инженер по научно-технической информации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научно-технической информации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359А (358)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научно-технической информации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Инженер-программист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361А (360)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Инженер-программист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362А (360)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Инженер-программист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Инженер-электронщик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Инженер-электронщик 1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ным технологиям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368А (367)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369А (367)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370А (367)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Учебный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372А (371)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373А (371)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375А (374)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376А (374)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377А (374)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378А (374)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379А (374)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Международный медицинский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гистологии и эмбри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382А (381)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383А (381)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инфекционных боле</w:t>
            </w:r>
            <w:r w:rsidRPr="005018B1">
              <w:rPr>
                <w:i/>
                <w:sz w:val="18"/>
                <w:szCs w:val="18"/>
              </w:rPr>
              <w:t>з</w:t>
            </w:r>
            <w:r w:rsidRPr="005018B1">
              <w:rPr>
                <w:i/>
                <w:sz w:val="18"/>
                <w:szCs w:val="18"/>
              </w:rPr>
              <w:t>ней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общей и клинической патофизиологии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392А (391)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пропедевтики вну</w:t>
            </w:r>
            <w:r w:rsidRPr="005018B1">
              <w:rPr>
                <w:i/>
                <w:sz w:val="18"/>
                <w:szCs w:val="18"/>
              </w:rPr>
              <w:t>т</w:t>
            </w:r>
            <w:r w:rsidRPr="005018B1">
              <w:rPr>
                <w:i/>
                <w:sz w:val="18"/>
                <w:szCs w:val="18"/>
              </w:rPr>
              <w:t>ренней медицины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398А (397)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399А (397)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401А (400)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404А (403)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русского языка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408А (407)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физиологии нормал</w:t>
            </w:r>
            <w:r w:rsidRPr="005018B1">
              <w:rPr>
                <w:i/>
                <w:sz w:val="18"/>
                <w:szCs w:val="18"/>
              </w:rPr>
              <w:t>ь</w:t>
            </w:r>
            <w:r w:rsidRPr="005018B1">
              <w:rPr>
                <w:i/>
                <w:sz w:val="18"/>
                <w:szCs w:val="18"/>
              </w:rPr>
              <w:t>ной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409 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Деканат международного факультета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411А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412А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413А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415А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417А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418А (410)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422А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423А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424А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425А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426А (419)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инспектор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430А (429)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инспектор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топографической анатомии и оперативной х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рургии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433А (432)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434А (432)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435А (432)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439А (438)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440А (438)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общей хирургии, ан</w:t>
            </w:r>
            <w:r w:rsidRPr="005018B1">
              <w:rPr>
                <w:i/>
                <w:sz w:val="18"/>
                <w:szCs w:val="18"/>
              </w:rPr>
              <w:t>е</w:t>
            </w:r>
            <w:r w:rsidRPr="005018B1">
              <w:rPr>
                <w:i/>
                <w:sz w:val="18"/>
                <w:szCs w:val="18"/>
              </w:rPr>
              <w:t>стезиологии-реаниматологии и скорой медицинской помощи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443А (442)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444А (442)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445А (442)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448А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449А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451А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452А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453А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454А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455А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457А (447)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461А (460)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462А (460)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Факультет подготовки мед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цинских кадров высшей квал</w:t>
            </w:r>
            <w:r w:rsidRPr="005018B1">
              <w:rPr>
                <w:i/>
                <w:sz w:val="18"/>
                <w:szCs w:val="18"/>
              </w:rPr>
              <w:t>и</w:t>
            </w:r>
            <w:r w:rsidRPr="005018B1">
              <w:rPr>
                <w:i/>
                <w:sz w:val="18"/>
                <w:szCs w:val="18"/>
              </w:rPr>
              <w:t>фикации и дополнительного профессионального образов</w:t>
            </w:r>
            <w:r w:rsidRPr="005018B1">
              <w:rPr>
                <w:i/>
                <w:sz w:val="18"/>
                <w:szCs w:val="18"/>
              </w:rPr>
              <w:t>а</w:t>
            </w:r>
            <w:r w:rsidRPr="005018B1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психиатрии, наркол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гии, психотерапии с курсом общей и медицинской психол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466А (465)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стоматологии и о</w:t>
            </w:r>
            <w:r w:rsidRPr="005018B1">
              <w:rPr>
                <w:i/>
                <w:sz w:val="18"/>
                <w:szCs w:val="18"/>
              </w:rPr>
              <w:t>р</w:t>
            </w:r>
            <w:r w:rsidRPr="005018B1">
              <w:rPr>
                <w:i/>
                <w:sz w:val="18"/>
                <w:szCs w:val="18"/>
              </w:rPr>
              <w:t>тодонтии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473А (472)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стоматологии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481А (480)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482А (480)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483А (480)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484А (480)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486А (485)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487А (485)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488А (485)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терапии, гастроэ</w:t>
            </w:r>
            <w:r w:rsidRPr="005018B1">
              <w:rPr>
                <w:i/>
                <w:sz w:val="18"/>
                <w:szCs w:val="18"/>
              </w:rPr>
              <w:t>н</w:t>
            </w:r>
            <w:r w:rsidRPr="005018B1">
              <w:rPr>
                <w:i/>
                <w:sz w:val="18"/>
                <w:szCs w:val="18"/>
              </w:rPr>
              <w:t>терологии, кардиологии, общей врачебной практики (семейной медицины)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495А (494)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496А (494)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497А (494)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499А (498)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500А (498)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502А (501)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фтизиатрии и пул</w:t>
            </w:r>
            <w:r w:rsidRPr="005018B1">
              <w:rPr>
                <w:i/>
                <w:sz w:val="18"/>
                <w:szCs w:val="18"/>
              </w:rPr>
              <w:t>ь</w:t>
            </w:r>
            <w:r w:rsidRPr="005018B1">
              <w:rPr>
                <w:i/>
                <w:sz w:val="18"/>
                <w:szCs w:val="18"/>
              </w:rPr>
              <w:t>монологии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педиатрии, физиот</w:t>
            </w:r>
            <w:r w:rsidRPr="005018B1">
              <w:rPr>
                <w:i/>
                <w:sz w:val="18"/>
                <w:szCs w:val="18"/>
              </w:rPr>
              <w:t>е</w:t>
            </w:r>
            <w:r w:rsidRPr="005018B1">
              <w:rPr>
                <w:i/>
                <w:sz w:val="18"/>
                <w:szCs w:val="18"/>
              </w:rPr>
              <w:t>рапии и курортологии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512А (511)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Деканат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518А (517)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519А (517)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520А (517)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521А (517)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523А (522)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524А (522)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525А (522)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Отдел по ремонту медтехники и оборудования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ремонту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ремонту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Инженер-электроник</w:t>
            </w:r>
            <w:proofErr w:type="gramEnd"/>
            <w:r>
              <w:rPr>
                <w:sz w:val="18"/>
                <w:szCs w:val="18"/>
              </w:rPr>
              <w:t xml:space="preserve">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по ремонту приборов и аппаратов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 по ремонту хол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дильных установок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Газета "Медицинский вес</w:t>
            </w:r>
            <w:r w:rsidRPr="005018B1">
              <w:rPr>
                <w:i/>
                <w:sz w:val="18"/>
                <w:szCs w:val="18"/>
              </w:rPr>
              <w:t>т</w:t>
            </w:r>
            <w:r w:rsidRPr="005018B1">
              <w:rPr>
                <w:i/>
                <w:sz w:val="18"/>
                <w:szCs w:val="18"/>
              </w:rPr>
              <w:t>ник"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редактор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Корреспондент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Фотокорреспондент</w:t>
            </w:r>
          </w:p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 xml:space="preserve">Отдел по </w:t>
            </w:r>
            <w:proofErr w:type="spellStart"/>
            <w:r w:rsidRPr="005018B1">
              <w:rPr>
                <w:i/>
                <w:sz w:val="18"/>
                <w:szCs w:val="18"/>
              </w:rPr>
              <w:t>социо</w:t>
            </w:r>
            <w:proofErr w:type="spellEnd"/>
            <w:r w:rsidRPr="005018B1">
              <w:rPr>
                <w:i/>
                <w:sz w:val="18"/>
                <w:szCs w:val="18"/>
              </w:rPr>
              <w:t>-гуманитарной и воспитательной работе со студентами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537А (536)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менеджер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540А (539)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541А (539)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Фармацевтический факультет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фармакологии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545А (544)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547А (546)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медицинской и фа</w:t>
            </w:r>
            <w:r w:rsidRPr="005018B1">
              <w:rPr>
                <w:i/>
                <w:sz w:val="18"/>
                <w:szCs w:val="18"/>
              </w:rPr>
              <w:t>р</w:t>
            </w:r>
            <w:r w:rsidRPr="005018B1">
              <w:rPr>
                <w:i/>
                <w:sz w:val="18"/>
                <w:szCs w:val="18"/>
              </w:rPr>
              <w:t>мацевтической химии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Деканат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Кафедра фармации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Центр коллективного польз</w:t>
            </w:r>
            <w:r w:rsidRPr="005018B1">
              <w:rPr>
                <w:i/>
                <w:sz w:val="18"/>
                <w:szCs w:val="18"/>
              </w:rPr>
              <w:t>о</w:t>
            </w:r>
            <w:r w:rsidRPr="005018B1">
              <w:rPr>
                <w:i/>
                <w:sz w:val="18"/>
                <w:szCs w:val="18"/>
              </w:rPr>
              <w:t>вания научным оборудованием "Молекулярная биология"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центра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Лаборант-исследователь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i/>
                <w:sz w:val="18"/>
                <w:szCs w:val="18"/>
              </w:rPr>
            </w:pPr>
            <w:r w:rsidRPr="005018B1">
              <w:rPr>
                <w:i/>
                <w:sz w:val="18"/>
                <w:szCs w:val="18"/>
              </w:rPr>
              <w:t>Административно-хозяйственный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559А (558)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инженер-строитель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561 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обе</w:t>
            </w:r>
            <w:r>
              <w:rPr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>печению безопасности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563А (562)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специалист-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Грузчик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565А (564)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Грузчик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566А (564)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Грузчик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568А (567)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569А (567)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570А (567)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571А (567)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Инженер-метролог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Кастелянша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Комендант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Комендант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Специалист </w:t>
            </w: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  <w:r>
              <w:rPr>
                <w:sz w:val="18"/>
                <w:szCs w:val="18"/>
              </w:rPr>
              <w:t xml:space="preserve">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учету военн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обязанных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инспектор по учету военнообязанных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5018B1" w:rsidRPr="00F06873" w:rsidTr="00C51F4E">
        <w:tc>
          <w:tcPr>
            <w:tcW w:w="959" w:type="dxa"/>
            <w:shd w:val="clear" w:color="auto" w:fill="auto"/>
            <w:vAlign w:val="center"/>
          </w:tcPr>
          <w:p w:rsid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5018B1" w:rsidRPr="005018B1" w:rsidRDefault="005018B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1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5018B1" w:rsidRDefault="005018B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fill_date</w:instrText>
      </w:r>
      <w:r w:rsidRPr="00883461">
        <w:rPr>
          <w:rStyle w:val="a9"/>
        </w:rPr>
        <w:instrText xml:space="preserve"> \* MERGEFORMAT </w:instrText>
      </w:r>
      <w:r w:rsidRPr="00883461">
        <w:rPr>
          <w:rStyle w:val="a9"/>
        </w:rPr>
        <w:fldChar w:fldCharType="separate"/>
      </w:r>
      <w:r w:rsidR="005018B1">
        <w:rPr>
          <w:rStyle w:val="a9"/>
        </w:rPr>
        <w:t>09.11.2020</w:t>
      </w:r>
      <w:r w:rsidRPr="00883461">
        <w:rPr>
          <w:rStyle w:val="a9"/>
        </w:rPr>
        <w:fldChar w:fldCharType="end"/>
      </w:r>
      <w:r>
        <w:rPr>
          <w:rStyle w:val="a9"/>
          <w:lang w:val="en-US"/>
        </w:rPr>
        <w:t> </w:t>
      </w: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18B1" w:rsidP="009D6532">
            <w:pPr>
              <w:pStyle w:val="aa"/>
            </w:pPr>
            <w:r>
              <w:t>Директор Медицинской академии им. С.И. Георгиевского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18B1" w:rsidP="009D6532">
            <w:pPr>
              <w:pStyle w:val="aa"/>
            </w:pPr>
            <w:r>
              <w:t>Крутиков Е.С.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018B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5018B1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018B1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18B1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018B1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018B1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018B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018B1" w:rsidRPr="005018B1" w:rsidTr="005018B1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  <w:r>
              <w:lastRenderedPageBreak/>
              <w:t>Начальник отдела по работе с персон</w:t>
            </w:r>
            <w:r>
              <w:t>а</w:t>
            </w:r>
            <w:r>
              <w:t>лом в сфере медицинского образования департамента кадровой политики адм</w:t>
            </w:r>
            <w:r>
              <w:t>и</w:t>
            </w:r>
            <w:r>
              <w:t>нистративно-правового регулирования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  <w:r>
              <w:t>Кожушко Л.Н.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</w:tr>
      <w:tr w:rsidR="005018B1" w:rsidRPr="005018B1" w:rsidTr="005018B1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(дата)</w:t>
            </w:r>
          </w:p>
        </w:tc>
      </w:tr>
      <w:tr w:rsidR="005018B1" w:rsidRPr="005018B1" w:rsidTr="005018B1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  <w:r>
              <w:t>Председатель профсоюзного комитета работников Медицинской академии им. С.И. Георгиевского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  <w:proofErr w:type="spellStart"/>
            <w:r>
              <w:t>Дурягина</w:t>
            </w:r>
            <w:proofErr w:type="spellEnd"/>
            <w:r>
              <w:t xml:space="preserve"> Л.Х.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</w:tr>
      <w:tr w:rsidR="005018B1" w:rsidRPr="005018B1" w:rsidTr="005018B1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(дата)</w:t>
            </w:r>
          </w:p>
        </w:tc>
      </w:tr>
      <w:tr w:rsidR="005018B1" w:rsidRPr="005018B1" w:rsidTr="005018B1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  <w:r>
              <w:t xml:space="preserve">Специалист </w:t>
            </w:r>
            <w:proofErr w:type="gramStart"/>
            <w:r>
              <w:t>отдела охраны труда управления охраны</w:t>
            </w:r>
            <w:proofErr w:type="gramEnd"/>
            <w:r>
              <w:t xml:space="preserve"> труда, промышле</w:t>
            </w:r>
            <w:r>
              <w:t>н</w:t>
            </w:r>
            <w:r>
              <w:t>ной безопасности и экологии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  <w:r>
              <w:t>Чуприна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018B1" w:rsidRPr="005018B1" w:rsidRDefault="005018B1" w:rsidP="009D6532">
            <w:pPr>
              <w:pStyle w:val="aa"/>
            </w:pPr>
          </w:p>
        </w:tc>
      </w:tr>
      <w:tr w:rsidR="005018B1" w:rsidRPr="005018B1" w:rsidTr="005018B1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018B1" w:rsidRPr="005018B1" w:rsidRDefault="005018B1" w:rsidP="009D6532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-ы)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5018B1" w:rsidTr="005018B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18B1" w:rsidRDefault="005018B1" w:rsidP="002743B5">
            <w:pPr>
              <w:pStyle w:val="aa"/>
            </w:pPr>
            <w:r w:rsidRPr="005018B1">
              <w:t>1948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018B1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18B1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018B1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18B1" w:rsidRDefault="005018B1" w:rsidP="002743B5">
            <w:pPr>
              <w:pStyle w:val="aa"/>
            </w:pPr>
            <w:r w:rsidRPr="005018B1">
              <w:t>Ярыгина Л.В.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5018B1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5018B1" w:rsidRDefault="002743B5" w:rsidP="002743B5">
            <w:pPr>
              <w:pStyle w:val="aa"/>
            </w:pPr>
          </w:p>
        </w:tc>
      </w:tr>
      <w:tr w:rsidR="002743B5" w:rsidRPr="005018B1" w:rsidTr="005018B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5018B1" w:rsidRDefault="005018B1" w:rsidP="002743B5">
            <w:pPr>
              <w:pStyle w:val="aa"/>
              <w:rPr>
                <w:b/>
                <w:vertAlign w:val="superscript"/>
              </w:rPr>
            </w:pPr>
            <w:r w:rsidRPr="005018B1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5018B1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5018B1" w:rsidRDefault="005018B1" w:rsidP="002743B5">
            <w:pPr>
              <w:pStyle w:val="aa"/>
              <w:rPr>
                <w:b/>
                <w:vertAlign w:val="superscript"/>
              </w:rPr>
            </w:pPr>
            <w:r w:rsidRPr="005018B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5018B1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5018B1" w:rsidRDefault="005018B1" w:rsidP="002743B5">
            <w:pPr>
              <w:pStyle w:val="aa"/>
              <w:rPr>
                <w:b/>
                <w:vertAlign w:val="superscript"/>
              </w:rPr>
            </w:pPr>
            <w:r w:rsidRPr="005018B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5018B1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5018B1" w:rsidRDefault="005018B1" w:rsidP="002743B5">
            <w:pPr>
              <w:pStyle w:val="aa"/>
              <w:rPr>
                <w:vertAlign w:val="superscript"/>
              </w:rPr>
            </w:pPr>
            <w:r w:rsidRPr="005018B1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4"/>
    <w:docVar w:name="att_org_adr" w:val="160004, г.Вологда, ул.Октябрьская, д.66, оф.1"/>
    <w:docVar w:name="att_org_name" w:val="Общество с ограниченной ответственностью &quot;РАЦИО&quot;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Медицинская академия им. С.И. Георгиевского (структурное подразделение)"/>
    <w:docVar w:name="doc_name" w:val="Документ4"/>
    <w:docVar w:name="doc_type" w:val="5"/>
    <w:docVar w:name="fill_date" w:val="09.11.2020"/>
    <w:docVar w:name="org_guid" w:val="E382B7EA75244DBF88814129ED4E24F1"/>
    <w:docVar w:name="org_id" w:val="339"/>
    <w:docVar w:name="org_name" w:val="     "/>
    <w:docVar w:name="pers_guids" w:val="7EED580A1A5B431CAD5D7DC343C6F625@050-909-913 61"/>
    <w:docVar w:name="pers_snils" w:val="7EED580A1A5B431CAD5D7DC343C6F625@050-909-913 61"/>
    <w:docVar w:name="pred_dolg" w:val="Директор Медицинской академии им. С.И. Георгиевского (структурное подразделение) ФГАОУ ВО &quot;КФУ им. В.И. Вернадского&quot;"/>
    <w:docVar w:name="pred_fio" w:val="Крутиков Е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Медицинская академия им. С.И. Георгиевского (структурное подразделение)"/>
    <w:docVar w:name="step_test" w:val="6"/>
    <w:docVar w:name="sv_docs" w:val="1"/>
  </w:docVars>
  <w:rsids>
    <w:rsidRoot w:val="005018B1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018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51F4E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Balloon Text"/>
    <w:basedOn w:val="a"/>
    <w:link w:val="ac"/>
    <w:rsid w:val="005018B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5018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Balloon Text"/>
    <w:basedOn w:val="a"/>
    <w:link w:val="ac"/>
    <w:rsid w:val="005018B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5018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sv_docs_date.dot</Template>
  <TotalTime>8</TotalTime>
  <Pages>24</Pages>
  <Words>8531</Words>
  <Characters>48627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57044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creator>Admin</dc:creator>
  <cp:lastModifiedBy>Admin</cp:lastModifiedBy>
  <cp:revision>2</cp:revision>
  <cp:lastPrinted>2021-01-22T12:11:00Z</cp:lastPrinted>
  <dcterms:created xsi:type="dcterms:W3CDTF">2021-01-22T12:01:00Z</dcterms:created>
  <dcterms:modified xsi:type="dcterms:W3CDTF">2021-02-19T09:05:00Z</dcterms:modified>
</cp:coreProperties>
</file>