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2542FD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2542FD" w:rsidRPr="002542FD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2542FD" w:rsidRPr="002542FD">
          <w:rPr>
            <w:rStyle w:val="a9"/>
          </w:rPr>
          <w:t>ь</w:t>
        </w:r>
        <w:r w:rsidR="002542FD" w:rsidRPr="002542FD">
          <w:rPr>
            <w:rStyle w:val="a9"/>
          </w:rPr>
          <w:t>ный университет имени В. И. Вернадского» (Феодосийский инженерно-технический центр по созданию объектов градостроительства)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2542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2542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2542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2542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2542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2542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2542FD" w:rsidRPr="00F06873" w:rsidTr="004654AF">
        <w:tc>
          <w:tcPr>
            <w:tcW w:w="959" w:type="dxa"/>
            <w:shd w:val="clear" w:color="auto" w:fill="auto"/>
            <w:vAlign w:val="center"/>
          </w:tcPr>
          <w:p w:rsidR="002542FD" w:rsidRPr="00F06873" w:rsidRDefault="002542F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2542FD" w:rsidRPr="002542FD" w:rsidRDefault="002542FD" w:rsidP="001B19D8">
            <w:pPr>
              <w:jc w:val="center"/>
              <w:rPr>
                <w:b/>
                <w:sz w:val="18"/>
                <w:szCs w:val="18"/>
              </w:rPr>
            </w:pPr>
            <w:r w:rsidRPr="002542FD">
              <w:rPr>
                <w:b/>
                <w:sz w:val="18"/>
                <w:szCs w:val="18"/>
              </w:rPr>
              <w:t>Феодосийский инженерно-технический центр по созд</w:t>
            </w:r>
            <w:r w:rsidRPr="002542FD">
              <w:rPr>
                <w:b/>
                <w:sz w:val="18"/>
                <w:szCs w:val="18"/>
              </w:rPr>
              <w:t>а</w:t>
            </w:r>
            <w:r w:rsidRPr="002542FD">
              <w:rPr>
                <w:b/>
                <w:sz w:val="18"/>
                <w:szCs w:val="18"/>
              </w:rPr>
              <w:t>нию объектов градостро</w:t>
            </w:r>
            <w:r w:rsidRPr="002542FD">
              <w:rPr>
                <w:b/>
                <w:sz w:val="18"/>
                <w:szCs w:val="18"/>
              </w:rPr>
              <w:t>и</w:t>
            </w:r>
            <w:r w:rsidRPr="002542FD">
              <w:rPr>
                <w:b/>
                <w:sz w:val="18"/>
                <w:szCs w:val="18"/>
              </w:rPr>
              <w:t>тельства (филиал) ФГАОУ ВО «КФУ им. В.И. Верна</w:t>
            </w:r>
            <w:r w:rsidRPr="002542FD">
              <w:rPr>
                <w:b/>
                <w:sz w:val="18"/>
                <w:szCs w:val="18"/>
              </w:rPr>
              <w:t>д</w:t>
            </w:r>
            <w:r w:rsidRPr="002542FD">
              <w:rPr>
                <w:b/>
                <w:sz w:val="18"/>
                <w:szCs w:val="18"/>
              </w:rPr>
              <w:t>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2542FD" w:rsidRPr="00F06873" w:rsidTr="004654AF">
        <w:tc>
          <w:tcPr>
            <w:tcW w:w="959" w:type="dxa"/>
            <w:shd w:val="clear" w:color="auto" w:fill="auto"/>
            <w:vAlign w:val="center"/>
          </w:tcPr>
          <w:p w:rsidR="002542FD" w:rsidRPr="00F06873" w:rsidRDefault="002542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542FD" w:rsidRPr="002542FD" w:rsidRDefault="002542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542FD" w:rsidRPr="00F06873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542FD" w:rsidRPr="00F06873" w:rsidTr="004654AF">
        <w:tc>
          <w:tcPr>
            <w:tcW w:w="959" w:type="dxa"/>
            <w:shd w:val="clear" w:color="auto" w:fill="auto"/>
            <w:vAlign w:val="center"/>
          </w:tcPr>
          <w:p w:rsidR="002542FD" w:rsidRDefault="002542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542FD" w:rsidRPr="002542FD" w:rsidRDefault="002542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542FD" w:rsidRPr="00F06873" w:rsidTr="004654AF">
        <w:tc>
          <w:tcPr>
            <w:tcW w:w="959" w:type="dxa"/>
            <w:shd w:val="clear" w:color="auto" w:fill="auto"/>
            <w:vAlign w:val="center"/>
          </w:tcPr>
          <w:p w:rsidR="002542FD" w:rsidRDefault="002542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542FD" w:rsidRPr="002542FD" w:rsidRDefault="002542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Руководитель группы выпуска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542FD" w:rsidRDefault="002542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2542FD">
          <w:rPr>
            <w:rStyle w:val="a9"/>
          </w:rPr>
          <w:t>25.12.2020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542FD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542FD" w:rsidP="009D6532">
            <w:pPr>
              <w:pStyle w:val="aa"/>
            </w:pPr>
            <w:r>
              <w:t>Туркина Е.А.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2542F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2542FD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2542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542FD" w:rsidP="009D6532">
            <w:pPr>
              <w:pStyle w:val="aa"/>
            </w:pPr>
            <w:r>
              <w:t>Руководитель группы выпуска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542FD" w:rsidP="009D6532">
            <w:pPr>
              <w:pStyle w:val="aa"/>
            </w:pPr>
            <w:proofErr w:type="spellStart"/>
            <w:r>
              <w:t>Жеребцова</w:t>
            </w:r>
            <w:proofErr w:type="spellEnd"/>
            <w:r>
              <w:t xml:space="preserve"> Е.В.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2542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2542F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2542FD" w:rsidRPr="002542FD" w:rsidTr="002542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  <w:r>
              <w:t>Руководитель электротехнической группы, председатель профсоюзного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  <w:r>
              <w:t>Моргунова В.В.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</w:tr>
      <w:tr w:rsidR="002542FD" w:rsidRPr="002542FD" w:rsidTr="002542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  <w:r w:rsidRPr="002542F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  <w:r w:rsidRPr="002542F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  <w:r w:rsidRPr="002542F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  <w:r w:rsidRPr="002542FD">
              <w:rPr>
                <w:vertAlign w:val="superscript"/>
              </w:rPr>
              <w:t>(дата)</w:t>
            </w:r>
          </w:p>
        </w:tc>
      </w:tr>
      <w:tr w:rsidR="002542FD" w:rsidRPr="002542FD" w:rsidTr="002542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</w:tr>
      <w:tr w:rsidR="002542FD" w:rsidRPr="002542FD" w:rsidTr="002542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  <w:r w:rsidRPr="002542F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  <w:r w:rsidRPr="002542F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  <w:r w:rsidRPr="002542F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  <w:r w:rsidRPr="002542FD">
              <w:rPr>
                <w:vertAlign w:val="superscript"/>
              </w:rPr>
              <w:t>(дата)</w:t>
            </w:r>
          </w:p>
        </w:tc>
      </w:tr>
      <w:tr w:rsidR="002542FD" w:rsidRPr="002542FD" w:rsidTr="002542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  <w:r>
              <w:t>Специалист по кадрам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  <w:r>
              <w:t>Гаврюшина А.А.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42FD" w:rsidRPr="002542FD" w:rsidRDefault="002542FD" w:rsidP="009D6532">
            <w:pPr>
              <w:pStyle w:val="aa"/>
            </w:pPr>
          </w:p>
        </w:tc>
      </w:tr>
      <w:tr w:rsidR="002542FD" w:rsidRPr="002542FD" w:rsidTr="002542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  <w:r w:rsidRPr="002542F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  <w:r w:rsidRPr="002542F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  <w:r w:rsidRPr="002542F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542FD" w:rsidRPr="002542FD" w:rsidRDefault="002542FD" w:rsidP="009D6532">
            <w:pPr>
              <w:pStyle w:val="aa"/>
              <w:rPr>
                <w:vertAlign w:val="superscript"/>
              </w:rPr>
            </w:pPr>
            <w:r w:rsidRPr="002542FD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2542FD" w:rsidTr="002542FD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2542FD" w:rsidRDefault="002542FD" w:rsidP="002743B5">
            <w:pPr>
              <w:pStyle w:val="aa"/>
            </w:pPr>
            <w:r w:rsidRPr="002542FD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2542FD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2542FD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2542FD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2542FD" w:rsidRDefault="002542FD" w:rsidP="002743B5">
            <w:pPr>
              <w:pStyle w:val="aa"/>
            </w:pPr>
            <w:r w:rsidRPr="002542FD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2542FD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2542FD" w:rsidRDefault="002743B5" w:rsidP="002743B5">
            <w:pPr>
              <w:pStyle w:val="aa"/>
            </w:pPr>
          </w:p>
        </w:tc>
      </w:tr>
      <w:tr w:rsidR="002743B5" w:rsidRPr="002542FD" w:rsidTr="002542FD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2542FD" w:rsidRDefault="002542FD" w:rsidP="002743B5">
            <w:pPr>
              <w:pStyle w:val="aa"/>
              <w:rPr>
                <w:b/>
                <w:vertAlign w:val="superscript"/>
              </w:rPr>
            </w:pPr>
            <w:r w:rsidRPr="002542FD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2542FD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2542FD" w:rsidRDefault="002542FD" w:rsidP="002743B5">
            <w:pPr>
              <w:pStyle w:val="aa"/>
              <w:rPr>
                <w:b/>
                <w:vertAlign w:val="superscript"/>
              </w:rPr>
            </w:pPr>
            <w:r w:rsidRPr="002542F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2542FD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2542FD" w:rsidRDefault="002542FD" w:rsidP="002743B5">
            <w:pPr>
              <w:pStyle w:val="aa"/>
              <w:rPr>
                <w:b/>
                <w:vertAlign w:val="superscript"/>
              </w:rPr>
            </w:pPr>
            <w:r w:rsidRPr="002542F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2542FD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2542FD" w:rsidRDefault="002542FD" w:rsidP="002743B5">
            <w:pPr>
              <w:pStyle w:val="aa"/>
              <w:rPr>
                <w:vertAlign w:val="superscript"/>
              </w:rPr>
            </w:pPr>
            <w:r w:rsidRPr="002542FD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2542FD">
      <w:pgSz w:w="16838" w:h="11906" w:orient="landscape"/>
      <w:pgMar w:top="899" w:right="851" w:bottom="851" w:left="851" w:header="709" w:footer="43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42FD" w:rsidRPr="00D468B4" w:rsidRDefault="002542FD" w:rsidP="002542FD">
      <w:r>
        <w:separator/>
      </w:r>
    </w:p>
  </w:endnote>
  <w:endnote w:type="continuationSeparator" w:id="1">
    <w:p w:rsidR="002542FD" w:rsidRPr="00D468B4" w:rsidRDefault="002542FD" w:rsidP="002542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42FD" w:rsidRPr="00D468B4" w:rsidRDefault="002542FD" w:rsidP="002542FD">
      <w:r>
        <w:separator/>
      </w:r>
    </w:p>
  </w:footnote>
  <w:footnote w:type="continuationSeparator" w:id="1">
    <w:p w:rsidR="002542FD" w:rsidRPr="00D468B4" w:rsidRDefault="002542FD" w:rsidP="002542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26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Феодосийский инженерно-технический центр по созданию объектов градостроительства)"/>
    <w:docVar w:name="close_doc_flag" w:val="0"/>
    <w:docVar w:name="doc_name" w:val="Документ26"/>
    <w:docVar w:name="doc_type" w:val="5"/>
    <w:docVar w:name="fill_date" w:val="25.12.2020"/>
    <w:docVar w:name="org_guid" w:val="8A50DC31BA4048FEB6C6D793F0B77860"/>
    <w:docVar w:name="org_id" w:val="20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Туркина Е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Феодосийский инженерно-технический центр по созданию объектов градостроительства)"/>
    <w:docVar w:name="step_test" w:val="6"/>
    <w:docVar w:name="sv_docs" w:val="1"/>
  </w:docVars>
  <w:rsids>
    <w:rsidRoot w:val="002542FD"/>
    <w:rsid w:val="0002033E"/>
    <w:rsid w:val="000C5130"/>
    <w:rsid w:val="000D3760"/>
    <w:rsid w:val="000F0714"/>
    <w:rsid w:val="00196135"/>
    <w:rsid w:val="001A7AC3"/>
    <w:rsid w:val="001B19D8"/>
    <w:rsid w:val="00237B32"/>
    <w:rsid w:val="002542FD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2542F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2542FD"/>
    <w:rPr>
      <w:sz w:val="24"/>
    </w:rPr>
  </w:style>
  <w:style w:type="paragraph" w:styleId="ad">
    <w:name w:val="footer"/>
    <w:basedOn w:val="a"/>
    <w:link w:val="ae"/>
    <w:rsid w:val="002542F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2542FD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dcterms:created xsi:type="dcterms:W3CDTF">2021-01-26T06:15:00Z</dcterms:created>
  <dcterms:modified xsi:type="dcterms:W3CDTF">2021-01-26T06:16:00Z</dcterms:modified>
</cp:coreProperties>
</file>