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</w:p>
    <w:p w:rsidR="00B3448B" w:rsidRPr="00BA78C5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BA78C5" w:rsidRPr="00BA78C5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BA78C5" w:rsidRPr="00BA78C5">
          <w:rPr>
            <w:rStyle w:val="a9"/>
          </w:rPr>
          <w:t>ь</w:t>
        </w:r>
        <w:r w:rsidR="00BA78C5" w:rsidRPr="00BA78C5">
          <w:rPr>
            <w:rStyle w:val="a9"/>
          </w:rPr>
          <w:t>ный университет имени В. И. Вернадского» (Департаменты, управления)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числе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A78C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554</w:t>
            </w:r>
          </w:p>
        </w:tc>
        <w:tc>
          <w:tcPr>
            <w:tcW w:w="1063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531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A78C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554</w:t>
            </w:r>
          </w:p>
        </w:tc>
        <w:tc>
          <w:tcPr>
            <w:tcW w:w="1063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531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A78C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349</w:t>
            </w:r>
          </w:p>
        </w:tc>
        <w:tc>
          <w:tcPr>
            <w:tcW w:w="1063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335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A78C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A78C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63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A78C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BA78C5" w:rsidRDefault="00F06873" w:rsidP="00BA78C5">
      <w:pPr>
        <w:jc w:val="right"/>
        <w:rPr>
          <w:sz w:val="20"/>
        </w:rPr>
      </w:pPr>
      <w:r w:rsidRPr="00F06873">
        <w:t>Таблица 2</w:t>
      </w:r>
      <w:r w:rsidR="00BA78C5">
        <w:fldChar w:fldCharType="begin"/>
      </w:r>
      <w:r w:rsidR="00BA78C5">
        <w:instrText xml:space="preserve"> INCLUDETEXT  "D:\\СОУТ Вся\\Базы РМ\\Крымский универ\\ARMv51_files\\sv_ved_org_11.xml" \! \t "C:\\Program Files (x86)\\Аттестация-5.1\\xsl\\per_rm\\form2_01.xsl"  \* MERGEFORMAT </w:instrText>
      </w:r>
      <w:r w:rsidR="00BA78C5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57"/>
        <w:gridCol w:w="327"/>
        <w:gridCol w:w="453"/>
        <w:gridCol w:w="357"/>
        <w:gridCol w:w="327"/>
        <w:gridCol w:w="453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633"/>
        <w:gridCol w:w="633"/>
        <w:gridCol w:w="633"/>
        <w:gridCol w:w="633"/>
        <w:gridCol w:w="633"/>
        <w:gridCol w:w="482"/>
        <w:gridCol w:w="515"/>
      </w:tblGrid>
      <w:tr w:rsidR="00BA78C5">
        <w:trPr>
          <w:divId w:val="206124887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</w:t>
            </w:r>
            <w:proofErr w:type="spellStart"/>
            <w:r>
              <w:rPr>
                <w:sz w:val="16"/>
                <w:szCs w:val="16"/>
              </w:rPr>
              <w:t>да,нет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BA78C5">
        <w:trPr>
          <w:divId w:val="2061248876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аэрозоли преимущественно </w:t>
            </w:r>
            <w:proofErr w:type="spellStart"/>
            <w:r>
              <w:rPr>
                <w:sz w:val="16"/>
                <w:szCs w:val="16"/>
              </w:rPr>
              <w:t>фиброгенного</w:t>
            </w:r>
            <w:proofErr w:type="spellEnd"/>
            <w:r>
              <w:rPr>
                <w:sz w:val="16"/>
                <w:szCs w:val="16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A78C5" w:rsidRDefault="00BA78C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rPr>
                <w:sz w:val="16"/>
                <w:szCs w:val="16"/>
              </w:rPr>
            </w:pPr>
          </w:p>
        </w:tc>
      </w:tr>
      <w:tr w:rsidR="00BA78C5">
        <w:trPr>
          <w:divId w:val="2061248876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Департаменты, управления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Ректорат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инспектор по внутреннему контролю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инспектор по внутреннему контролю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инспектор по внутреннему контролю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проректора по академ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ческой и административной полит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проректора по научной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проректора по реализ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ции Федеральной целевой програ</w:t>
            </w:r>
            <w:r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проректора по реализ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ции Федеральной целевой програ</w:t>
            </w:r>
            <w:r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проректора по учебной и методической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проректора по реализ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ции Федеральной целевой програ</w:t>
            </w:r>
            <w:r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проректора по реализ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ции Федеральной целевой програ</w:t>
            </w:r>
            <w:r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ректора по информац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онной политике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ректора по связям с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академической и 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министративной политике - первый проректор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внешним связям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международной де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тельности и информационной пол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тике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научной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развитию приорите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ных проектов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реализации Федерал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ной целевой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Проректор по учебной и методич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ской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Советник ректора по взаимодейс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вию с федеральными органами и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>полнительной власти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Советник ректора по вопросам без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Советник ректора по медицинскому образованию и науке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Советник ректора по международной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Советник ректора по общим вопр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сам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планово-экономической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Управление планирования и анализа расходов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анализа исполнения плана финансово-хозяйственной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планирования финансово-хозяйственной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36А (35)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планирования и анализа доходов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мониторинга поступления доходов от прочих услуг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41А (40)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42А (40)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планирования, сводного анализа поступления доходов от оказания услуг и расчета их стоимости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мониторинга поступления доходов от образовательных услуг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нормирования труда и заработной платы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54А (53)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55А (53)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56А (53)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управления качеством и проектных решений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менеджмента качества и сетевого взаимодействия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 по качеству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Дирекция программы развития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 программы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 программы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lastRenderedPageBreak/>
              <w:t>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Департамент правовой и кадровой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кадров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по работе с персоналом структурных подразделений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научно-исследовательской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метрологии и стандартизации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метрологии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тематического планирования научно-исследовательских работ, научно-технических программ и грантов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68А (67)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69А (67)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организации научно-исследовательской работы студентов и конкурсов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Аналитик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обеспечения деятельности диссертационных советов и научных изданий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интеллектуальной собственности, стандартизации и метрологического обеспечения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патентной и изобретательской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Первый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режиму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Централизованная бухгалтерия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главного бухгалтера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85А (84)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главного бухгалтера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учета денежных средств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Бухгалтер-кассир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88А (87)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расчетам с поставщиками и подрядчиками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92А (91)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учету научно-исследовательских работ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расчетов по налогам и сводной бухгалтерской отчетности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99А (98)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учету доходов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по учету и анализу расчетов с работниками и стипендиатами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Сектор отчетности по выплатам физическим лицам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сектором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расчетам с работниками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114А (108)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116А (115)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117А (115)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118А (115)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119А (115)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расчетам со стипендиатами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123А (122)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124А (122)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учета основных средств, нематериальных активов и материальных запасов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126А (125)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127А (125)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129А (128)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Сектор по учету сельскохозяйственной продукции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бухгалтер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сектором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Информационно-аналитический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Секретариат приемной комиссии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программист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  <w:r>
              <w:rPr>
                <w:sz w:val="18"/>
                <w:szCs w:val="18"/>
              </w:rPr>
              <w:t xml:space="preserve">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Секретариат Ученого совета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140А (139)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143А (142)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Ученый секретарь совета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Пресс-служба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службы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технического обеспечения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производс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ву продукции телерадиовещател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ных средств массовой информации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Видеооператор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информац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онным системам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производс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ву продукции телерадиовещател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ных средств массовой информации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 </w:t>
            </w:r>
            <w:proofErr w:type="spellStart"/>
            <w:r>
              <w:rPr>
                <w:sz w:val="18"/>
                <w:szCs w:val="18"/>
              </w:rPr>
              <w:t>МЕДИА-проектов</w:t>
            </w:r>
            <w:proofErr w:type="spellEnd"/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редактор газеты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производс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ву продукции телерадиовещател</w:t>
            </w:r>
            <w:r>
              <w:rPr>
                <w:sz w:val="18"/>
                <w:szCs w:val="18"/>
              </w:rPr>
              <w:t>ь</w:t>
            </w:r>
            <w:r>
              <w:rPr>
                <w:sz w:val="18"/>
                <w:szCs w:val="18"/>
              </w:rPr>
              <w:t>ных средств массовой информации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157А (156)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руководителя пресс-службы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информации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Отдел дизайна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кадровой политики и административно-правового регулирования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развитию персонала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персоналу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168А (167)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персоналу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169А (167)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персоналу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170А (167)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персоналу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департамента по развитию персонала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привлечения персонала, свода и отчетности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174А (173)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работе с обучающимися и сопровождения кадрового делопроизводства в колледжах и филиалах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177А (176)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179А (178)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180А (178)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182А (181)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183А (181)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специалист-делопроизводитель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186А (185)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187А (185)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188А (185)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189А (185)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190А (185)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работе с персоналом образовательных подразделений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193А (192)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194А (192)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работе с персоналом в сфере медицинского образования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198А (197)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работе с персоналом структурных подразделений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203А (202)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204А (202)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205А (202)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сопровождения медицинской деятельности и работы с персоналом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208А (207)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210А (209)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сопровождения кадровой работы с административно-управленческим и иным персоналом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214А (213)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215А (213)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216А (213)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кадровому делопроизводству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персоналом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департамента по кадровым вопросам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международной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международного образования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221А (220)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222А (220)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международного сотрудничества и протокола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226А (225)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227А (225)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международной академической мобильности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231А (230)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Редактор </w:t>
            </w:r>
            <w:proofErr w:type="spellStart"/>
            <w:r>
              <w:rPr>
                <w:sz w:val="18"/>
                <w:szCs w:val="18"/>
              </w:rPr>
              <w:t>интернет-портала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234А (233)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Редактор </w:t>
            </w:r>
            <w:proofErr w:type="spellStart"/>
            <w:r>
              <w:rPr>
                <w:sz w:val="18"/>
                <w:szCs w:val="18"/>
              </w:rPr>
              <w:t>интернет-портала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сопровождения государственных закупок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мониторинга, ценообразования и процедур закупок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обобщения и анализа государственных закупок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маркетингу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экспертиз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поддержки предпринимательства и реализации продукции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 по связям с инв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сторами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заключения договоров с единственным поставщиком, исполнителем, подрядчиком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специалист-эксперт по з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купочной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Отдел сопровождения деятельности контрактной службы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внутреннего аудита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специалист-аудитор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главного энергетика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248А (247)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249А (247)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специалист-энергетик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организационно-административной политики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обеспечения управленческих решений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254А (253)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Информационно-аналитический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Специалист-эксперт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Юридическое управление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правового сопровождения медицинской, трудовой, образовательной и научной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претензионной и судебной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правового сопровождения планирования и организации закупок, заключения договоров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правового сопровождения нормотворческой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охраны труда, промышленной безопасности и экологии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охраны труда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268А (267)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269А (267)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270А (267)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271А (267)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272А (267)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274А (273)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275А (273)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276А (273)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охране труда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охране тр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обеспечению промышленной безопасности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280А (279)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281А (279)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282А (279)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обеспечению экологической безопасности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в области защиты окр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жающей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в области защ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ты окружающей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имуществом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земельным отношениям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имущес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венным отношениям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капитального строительства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строительного контроля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строительному контр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295А (294)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строительному контр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296А (294)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строительному контр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Производственно-технический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проектно-сметной раб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те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проектно-сметной раб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те 2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в области планово-экономического обеспечения стро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тельного производства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Аппарат ректора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делами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Архивный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311А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312А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314А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315А (307)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317А (316)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318А (316)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архивист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Информационно-справочная служба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службы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документооборота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324А (323)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325А (323)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контроля и по работе с обращениями граждан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328А (327)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329А (327)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организационного обеспечения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организац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онному обеспечению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333А (332)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334А (332)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редактирования и регистрации приказов и распоряжений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337А (336)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338А (336)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339А (336)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340А (336)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социальной поддержки обучающихся и реализации молодежных проектов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по социальной и воспитательной работе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Отдел реализации молодежных инициатив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345А (344)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 - 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социальной и культурно-массовой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социальной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349А (348)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350А (348)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351А (348)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гражданско-патриотической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355А (354)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356А (354)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комплексной безопасности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департамента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режима, профилактики терроризма и экстремизма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комплексной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360А (359)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комплексной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361А (359)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комплексной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362А (359)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комплексной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363А (359)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комплексной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по мобилизационной подготовке, делам гражданской обороны и чрезвычайным ситуациям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Второй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мобилизац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онной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369А (368)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обеспечения пожарной безопасности, гражданской обороны и реагирования на чрезвычайные ситуации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гражданской обороны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372А (371)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гражданской обороны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Главный специалист по пожарной </w:t>
            </w:r>
            <w:r>
              <w:rPr>
                <w:sz w:val="18"/>
                <w:szCs w:val="18"/>
              </w:rPr>
              <w:lastRenderedPageBreak/>
              <w:t>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374А (373)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пожарной безопасности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информационных технологий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технического сопровождения сетевой инфраструктуры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сетевой инфр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структуры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379А (378)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сетевой инфр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структуры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техническому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сетевой инфраструктуры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382А (381)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техническому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сетевой инфраструктуры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технического сопровождения учебных мероприятий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384А (383)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385А (383)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386А (383)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388А (387)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сопровождению учебных мер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техническому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учебных мероприятий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391А (390)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техническому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учебных мероприятий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защиты информации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защите и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формации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393А (392)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защите и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формации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Отдел разработки и сопровождения программного обеспечения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разработке и сопровождению программного обе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>печения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398А (397)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399А (397)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400А (397)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401А (397)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402А (397)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разработке и сопр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вождению программного обеспеч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технического обеспечения и учета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обеспечению и учёту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404А (403)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техническ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му обеспечению и учёту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Департамент образовательной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Учебно-методическое управление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среднего профессионального образования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410А (409)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методического обеспечения и контроля качества образовательной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415А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416А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417А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420А (414)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423А (422)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424А (422)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лицензирования и аккредитации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426А (425)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практической подготовки и проектной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429А (428)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432А (431)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Региональный центр содействия трудоустройству и развития карьеры студентов и выпускников ФГАОУ ВО "КФУ им. В.И. Вернадского"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содействия трудоустройству выпускников, мониторинга рынка труда и методического обеспечения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435А (434)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436А (434)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специалист-психолог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Учебно-организационное управление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учета кадров профессорско-преподавательского состава и контингента обучающихся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442А (441)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443А (441)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446А (445)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447А (445)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448А (445)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формирования расписания и учета аудиторного фонда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454А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455А (449)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459А (458)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460А (458)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контроля учебной работы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462А (461)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463А (461)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Сектор получения, выдачи и учета документов о высшем и среднем профессиональном образовании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</w:t>
            </w:r>
            <w:r>
              <w:rPr>
                <w:sz w:val="18"/>
                <w:szCs w:val="18"/>
              </w:rPr>
              <w:lastRenderedPageBreak/>
              <w:t>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сектором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дополнительного образования и профессиональной ориентации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Центр </w:t>
            </w:r>
            <w:proofErr w:type="spellStart"/>
            <w:r>
              <w:rPr>
                <w:sz w:val="18"/>
                <w:szCs w:val="18"/>
              </w:rPr>
              <w:t>довузовской</w:t>
            </w:r>
            <w:proofErr w:type="spellEnd"/>
            <w:r>
              <w:rPr>
                <w:sz w:val="18"/>
                <w:szCs w:val="18"/>
              </w:rPr>
              <w:t xml:space="preserve"> подготовки и профессиональной ориентации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дополнительного профессионального образования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472А (471)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электронного обучения и дистанционных образовательных технологий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разработки электронных курсов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учебно-методической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международных образовательных программ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правового обеспечения реализации образовательной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Юрисконсульт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сопровождения федеральной целевой программы, организации и осуществления административного управления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административно-хозяйственной деятельности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руководителя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эксплуатации инженерных сетей и сооружений, коммунального хозяйства, эксплуатации грузоподъемных механизмов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текущего ремонта, благоустройства зданий и сооружений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Ремонтная бригада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488А (487)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489А (487)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газовой службы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снабжения и определения потребности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Централизованный склад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централизованного скл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автотранспортного хозяйства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безопасн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сти дорожного движения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управлению корпоративным транспортом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1-й эксплуатационный участок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499А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501А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503А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506А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507А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508А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510А (498)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Диспетчер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2-й эксплуатационно-ремонтный участок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517А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518А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521А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522А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524А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525А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526А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527А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529А (514)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Вулканизаторщик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Диспетчер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 по ремонту автомобилей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535А (534)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 по ремонту автомобилей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 по ремонту автомобилей 4 разряда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Слесарь-электрик по ремонту эле</w:t>
            </w:r>
            <w:r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Токарь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Электрогазосварщик</w:t>
            </w:r>
            <w:proofErr w:type="spellEnd"/>
            <w:r>
              <w:rPr>
                <w:sz w:val="18"/>
                <w:szCs w:val="18"/>
              </w:rPr>
              <w:t xml:space="preserve"> 5 разряда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3-й эксплуатационный участок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543А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546А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548А (540)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Диспетчер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Тракторист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Административно-хозяйственный отдел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A78C5">
        <w:trPr>
          <w:divId w:val="20612488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78C5" w:rsidRDefault="00BA78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BA78C5" w:rsidP="00BA78C5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BA78C5" w:rsidRDefault="00936F48" w:rsidP="00936F48"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BA78C5">
          <w:rPr>
            <w:rStyle w:val="a9"/>
          </w:rPr>
          <w:t>30.11.2020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78C5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78C5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A78C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A78C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78C5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A78C5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A78C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(дата)</w:t>
            </w: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(дата)</w:t>
            </w: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A78C5" w:rsidRPr="00BA78C5" w:rsidRDefault="00BA78C5" w:rsidP="009D6532">
            <w:pPr>
              <w:pStyle w:val="aa"/>
            </w:pPr>
          </w:p>
        </w:tc>
      </w:tr>
      <w:tr w:rsidR="00BA78C5" w:rsidRPr="00BA78C5" w:rsidTr="00BA78C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A78C5" w:rsidRPr="00BA78C5" w:rsidRDefault="00BA78C5" w:rsidP="009D6532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Эксперт(-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BA78C5" w:rsidTr="00BA78C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A78C5" w:rsidRDefault="00BA78C5" w:rsidP="002743B5">
            <w:pPr>
              <w:pStyle w:val="aa"/>
            </w:pPr>
            <w:r w:rsidRPr="00BA78C5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A78C5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A78C5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A78C5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A78C5" w:rsidRDefault="00BA78C5" w:rsidP="002743B5">
            <w:pPr>
              <w:pStyle w:val="aa"/>
            </w:pPr>
            <w:r w:rsidRPr="00BA78C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A78C5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A78C5" w:rsidRDefault="002743B5" w:rsidP="002743B5">
            <w:pPr>
              <w:pStyle w:val="aa"/>
            </w:pPr>
          </w:p>
        </w:tc>
      </w:tr>
      <w:tr w:rsidR="002743B5" w:rsidRPr="00BA78C5" w:rsidTr="00BA78C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BA78C5" w:rsidRDefault="00BA78C5" w:rsidP="002743B5">
            <w:pPr>
              <w:pStyle w:val="aa"/>
              <w:rPr>
                <w:b/>
                <w:vertAlign w:val="superscript"/>
              </w:rPr>
            </w:pPr>
            <w:r w:rsidRPr="00BA78C5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BA78C5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BA78C5" w:rsidRDefault="00BA78C5" w:rsidP="002743B5">
            <w:pPr>
              <w:pStyle w:val="aa"/>
              <w:rPr>
                <w:b/>
                <w:vertAlign w:val="superscript"/>
              </w:rPr>
            </w:pPr>
            <w:r w:rsidRPr="00BA78C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BA78C5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BA78C5" w:rsidRDefault="00BA78C5" w:rsidP="002743B5">
            <w:pPr>
              <w:pStyle w:val="aa"/>
              <w:rPr>
                <w:b/>
                <w:vertAlign w:val="superscript"/>
              </w:rPr>
            </w:pPr>
            <w:r w:rsidRPr="00BA78C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BA78C5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BA78C5" w:rsidRDefault="00BA78C5" w:rsidP="002743B5">
            <w:pPr>
              <w:pStyle w:val="aa"/>
              <w:rPr>
                <w:vertAlign w:val="superscript"/>
              </w:rPr>
            </w:pPr>
            <w:r w:rsidRPr="00BA78C5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BA78C5">
      <w:pgSz w:w="16838" w:h="11906" w:orient="landscape"/>
      <w:pgMar w:top="899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8C5" w:rsidRPr="00BA78C5" w:rsidRDefault="00BA78C5" w:rsidP="00BA78C5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BA78C5" w:rsidRPr="00BA78C5" w:rsidRDefault="00BA78C5" w:rsidP="00BA78C5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8C5" w:rsidRPr="00BA78C5" w:rsidRDefault="00BA78C5" w:rsidP="00BA78C5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BA78C5" w:rsidRPr="00BA78C5" w:rsidRDefault="00BA78C5" w:rsidP="00BA78C5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72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"/>
    <w:docVar w:name="close_doc_flag" w:val="0"/>
    <w:docVar w:name="doc_name" w:val="Документ172"/>
    <w:docVar w:name="doc_type" w:val="5"/>
    <w:docVar w:name="fill_date" w:val="30.11.2020"/>
    <w:docVar w:name="org_guid" w:val="CBF9309E741D4618B6880C3A28465D72"/>
    <w:docVar w:name="org_id" w:val="11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"/>
    <w:docVar w:name="step_test" w:val="54"/>
    <w:docVar w:name="sv_docs" w:val="1"/>
  </w:docVars>
  <w:rsids>
    <w:rsidRoot w:val="00BA78C5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BA78C5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BA78C5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BA78C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A78C5"/>
    <w:rPr>
      <w:sz w:val="24"/>
    </w:rPr>
  </w:style>
  <w:style w:type="paragraph" w:styleId="ae">
    <w:name w:val="footer"/>
    <w:basedOn w:val="a"/>
    <w:link w:val="af"/>
    <w:rsid w:val="00BA78C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BA78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FEEFD-BD28-4799-B7DC-E79FCB36B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21</Pages>
  <Words>9307</Words>
  <Characters>53053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62236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2020-12-25T05:29:00Z</dcterms:created>
  <dcterms:modified xsi:type="dcterms:W3CDTF">2020-12-25T05:31:00Z</dcterms:modified>
</cp:coreProperties>
</file>